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2" w:type="dxa"/>
        <w:tblInd w:w="-4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900"/>
        <w:gridCol w:w="540"/>
        <w:gridCol w:w="900"/>
        <w:gridCol w:w="4872"/>
      </w:tblGrid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/>
                <w:i/>
                <w:sz w:val="28"/>
                <w:szCs w:val="28"/>
              </w:rPr>
            </w:pPr>
            <w:r w:rsidRPr="004A7492">
              <w:rPr>
                <w:b/>
                <w:i/>
                <w:iCs/>
                <w:sz w:val="28"/>
                <w:szCs w:val="28"/>
              </w:rPr>
              <w:t>BEVALLÁS</w:t>
            </w:r>
            <w:r w:rsidRPr="004A7492">
              <w:rPr>
                <w:b/>
              </w:rPr>
              <w:t xml:space="preserve"> </w:t>
            </w:r>
            <w:r w:rsidRPr="004A7492">
              <w:rPr>
                <w:b/>
              </w:rPr>
              <w:br/>
            </w:r>
            <w:r w:rsidRPr="004A7492">
              <w:rPr>
                <w:b/>
                <w:i/>
                <w:iCs/>
                <w:sz w:val="28"/>
                <w:szCs w:val="28"/>
              </w:rPr>
              <w:t>a helyi iparűzési adóról állandó jellegű iparűzési tevékenység esetén</w:t>
            </w:r>
          </w:p>
          <w:p w:rsidR="00C611A0" w:rsidRPr="004A7492" w:rsidRDefault="00C611A0" w:rsidP="008148FB">
            <w:pPr>
              <w:spacing w:before="60" w:after="40"/>
              <w:jc w:val="center"/>
            </w:pPr>
            <w:r w:rsidRPr="004A7492">
              <w:rPr>
                <w:b/>
              </w:rPr>
              <w:t>Főlap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4A7492" w:rsidRDefault="00C611A0" w:rsidP="00A50E90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20</w:t>
            </w:r>
            <w:r>
              <w:rPr>
                <w:b/>
                <w:bCs/>
                <w:i/>
                <w:iCs/>
                <w:sz w:val="16"/>
                <w:szCs w:val="16"/>
              </w:rPr>
              <w:t>12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. 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évben kezdődő adóévben a </w:t>
            </w:r>
            <w:r w:rsidRPr="00A50E90">
              <w:rPr>
                <w:b/>
                <w:bCs/>
                <w:i/>
                <w:iCs/>
                <w:sz w:val="20"/>
                <w:szCs w:val="20"/>
              </w:rPr>
              <w:t>Körösladány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önkormányzat illetékességi területén folytatott tevékenység utáni adókötelezettségről</w:t>
            </w:r>
            <w:r w:rsidRPr="004A7492">
              <w:rPr>
                <w:b/>
                <w:i/>
                <w:sz w:val="16"/>
                <w:szCs w:val="16"/>
              </w:rPr>
              <w:t xml:space="preserve">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br/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  <w:r w:rsidRPr="004A7492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I. Bevallás jellege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1. Éves bevallás</w:t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2. Záró bevallás</w:t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outline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3. Előtársasági bevallás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outline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4. Naptári évtől eltérő üzleti évet választó adózó bevallása</w:t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outline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5. Év közben kezdő adózó bevallása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outline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6. Naptári évtől eltérő üzleti évet választó adózó áttérésének évéről készült évközi bevallása</w:t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outline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7. A személyi jövedelemadóról szóló törvény szerint mezőgazdasági őstermelő bevallása</w:t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outline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8. A Htv. 37. § (2) a) pontja alapján állandó jellegű iparűzési tevékenységgé váló tevékenység után benyújtott bevallás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  <w:r w:rsidRPr="004A7492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II. Bevallott időszak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év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naptól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</w:rPr>
              <w:t xml:space="preserve"> </w:t>
            </w:r>
            <w:r w:rsidRPr="004A7492">
              <w:rPr>
                <w:bCs/>
                <w:iCs/>
                <w:outline/>
              </w:rPr>
              <w:t>████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év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napig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  <w:r w:rsidRPr="004A7492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III. A záró bevallás benyújtásának oka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1. Felszámolás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2. Végelszámolás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3. Átalakulás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4. A tevékenység saját elhatározásból történő megszüntetése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5. Hatósági megszüntetés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6. Előtársaságként működő társaság cégbejegyzés iránti kérelemnek elutasítása vagy a kérelem bejegyzés előtti visszavonása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7. Székhely áthelyezése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8. Telephely megszüntetése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9. Egyszerűsített vállalkozói adóalanyiság megszűnése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outline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10. Egyéni vállalkozói tevékenység szüneteltetése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11. A települési önkormányzat adórendeletének hatályon kívül helyezése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12. Egyéb:___________________________________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  <w:r w:rsidRPr="004A7492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IV. Bevallásban szereplő betétlapok</w:t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ab/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A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B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C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D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E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F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>
              <w:rPr>
                <w:b/>
                <w:bCs/>
                <w:i/>
                <w:iCs/>
                <w:sz w:val="16"/>
                <w:szCs w:val="16"/>
              </w:rPr>
              <w:t>G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  <w:r w:rsidRPr="004A7492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V. Adóalany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1. Adóalany neve (cégneve): _____________________________________________________________________________________________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2. Születési helye: ___________________________________________________________város/község, ideje: </w:t>
            </w:r>
            <w:r w:rsidRPr="004A7492">
              <w:rPr>
                <w:bCs/>
                <w:iCs/>
                <w:outline/>
              </w:rPr>
              <w:t>████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év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nap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3. Anyja születési családi és utóneve: ______________________________________________________________________________________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4. Adóazonosító jele: </w:t>
            </w:r>
            <w:r w:rsidRPr="004A7492">
              <w:rPr>
                <w:bCs/>
                <w:iCs/>
                <w:outline/>
              </w:rPr>
              <w:t>██████████</w:t>
            </w:r>
            <w:r w:rsidRPr="004A7492">
              <w:rPr>
                <w:bCs/>
                <w:iCs/>
                <w:outline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Adószáma: </w:t>
            </w:r>
            <w:r w:rsidRPr="004A7492">
              <w:rPr>
                <w:bCs/>
                <w:iCs/>
                <w:outline/>
              </w:rPr>
              <w:t xml:space="preserve">████████ </w:t>
            </w:r>
            <w:r w:rsidRPr="004A7492">
              <w:rPr>
                <w:b/>
                <w:bCs/>
                <w:i/>
                <w:iCs/>
              </w:rPr>
              <w:t xml:space="preserve">- </w:t>
            </w:r>
            <w:r w:rsidRPr="004A7492">
              <w:rPr>
                <w:bCs/>
                <w:iCs/>
                <w:outline/>
              </w:rPr>
              <w:t xml:space="preserve">█ </w:t>
            </w:r>
            <w:r w:rsidRPr="004A7492">
              <w:rPr>
                <w:b/>
                <w:bCs/>
                <w:i/>
                <w:iCs/>
              </w:rPr>
              <w:t xml:space="preserve">- </w:t>
            </w:r>
            <w:r w:rsidRPr="004A7492">
              <w:rPr>
                <w:bCs/>
                <w:iCs/>
                <w:outline/>
              </w:rPr>
              <w:t>██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5. Székhelye, lakóhelye: </w:t>
            </w:r>
            <w:r w:rsidRPr="004A7492">
              <w:rPr>
                <w:bCs/>
                <w:iCs/>
                <w:outline/>
              </w:rPr>
              <w:t>████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_____________________________________________________________________________ város/község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 _________________________________________ közterület ____________ közterület jelleg ________ hsz. ___ ép. ___ lh. ___ em. ___ ajtó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6. Bevallást kitöltő neve:________________________________________, telefonszáma/e-mail címe:__________________________________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  <w:r w:rsidRPr="004A7492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keepNext/>
              <w:autoSpaceDE w:val="0"/>
              <w:autoSpaceDN w:val="0"/>
              <w:adjustRightInd w:val="0"/>
              <w:spacing w:before="60" w:after="40"/>
              <w:ind w:left="57" w:right="57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VI. Az adó alapjának egyszerűsített meghatározási módját választók nyilatkozata 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keepNext/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A 2012. adóévre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az adóalap egyszerűsített me</w:t>
            </w:r>
            <w:r>
              <w:rPr>
                <w:b/>
                <w:bCs/>
                <w:i/>
                <w:iCs/>
                <w:sz w:val="16"/>
                <w:szCs w:val="16"/>
              </w:rPr>
              <w:t>gállapítási módját választom: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keepNext/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  </w:t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>
              <w:rPr>
                <w:b/>
                <w:bCs/>
                <w:i/>
                <w:iCs/>
                <w:sz w:val="16"/>
                <w:szCs w:val="16"/>
              </w:rPr>
              <w:t>a)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a személy jövedelemadóról szóló törvény szerinti átalányadózóként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keepNext/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  </w:t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>
              <w:rPr>
                <w:b/>
                <w:bCs/>
                <w:i/>
                <w:iCs/>
                <w:sz w:val="16"/>
                <w:szCs w:val="16"/>
              </w:rPr>
              <w:t>b)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az egyszerűsített vállalkozói adó alanyaként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36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  </w:t>
            </w:r>
            <w:r w:rsidRPr="004A7492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>
              <w:rPr>
                <w:b/>
                <w:bCs/>
                <w:i/>
                <w:iCs/>
                <w:sz w:val="16"/>
                <w:szCs w:val="16"/>
              </w:rPr>
              <w:t>c)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egyéb az adóévet megelőző évben 8 millió forintot meg nem haladó nettó árbevételű vállalkozóként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  <w:r w:rsidRPr="004A7492">
              <w:br w:type="page"/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keepNext/>
              <w:autoSpaceDE w:val="0"/>
              <w:autoSpaceDN w:val="0"/>
              <w:adjustRightInd w:val="0"/>
              <w:spacing w:before="60" w:after="40"/>
              <w:ind w:left="57" w:right="57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VII. Az adó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  <w:t>(Ft)</w:t>
            </w:r>
          </w:p>
        </w:tc>
      </w:tr>
      <w:tr w:rsidR="00C611A0" w:rsidRPr="006C4C6B" w:rsidTr="008148FB">
        <w:trPr>
          <w:trHeight w:val="8357"/>
        </w:trPr>
        <w:tc>
          <w:tcPr>
            <w:tcW w:w="100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1. Htv. szerinti - vállalkozási szintű - éves nettó árbevétel </w:t>
            </w:r>
            <w:r w:rsidRPr="004A7492">
              <w:rPr>
                <w:b/>
                <w:i/>
                <w:iCs/>
                <w:sz w:val="16"/>
                <w:szCs w:val="16"/>
              </w:rPr>
              <w:t>(részletezése külön lapon található)</w:t>
            </w:r>
            <w:r w:rsidRPr="004A7492">
              <w:rPr>
                <w:bCs/>
                <w:iCs/>
                <w:outline/>
              </w:rPr>
              <w:t xml:space="preserve"> </w:t>
            </w:r>
            <w:r w:rsidRPr="004A7492">
              <w:rPr>
                <w:bCs/>
                <w:iCs/>
                <w:outline/>
              </w:rPr>
              <w:tab/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2. Eladott áruk beszerzési értéke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3. Közvetített szolgáltatások értéke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tabs>
                <w:tab w:val="left" w:pos="4173"/>
              </w:tabs>
              <w:autoSpaceDE w:val="0"/>
              <w:autoSpaceDN w:val="0"/>
              <w:adjustRightInd w:val="0"/>
              <w:spacing w:before="60" w:after="40"/>
              <w:ind w:left="57" w:right="57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4. Az alvállalkozói teljesít</w:t>
            </w:r>
            <w:r>
              <w:rPr>
                <w:b/>
                <w:bCs/>
                <w:i/>
                <w:iCs/>
                <w:sz w:val="16"/>
                <w:szCs w:val="16"/>
              </w:rPr>
              <w:t>ések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értéke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5. Anyagköltség </w:t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6. Alapkutatás, alkalmazott kutatás, kísérleti fejlesztés adóévben elszámolt közvetlen költsége</w:t>
            </w:r>
            <w:r w:rsidRPr="004A7492">
              <w:rPr>
                <w:bCs/>
                <w:iCs/>
                <w:outline/>
              </w:rPr>
              <w:tab/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7. Htv. szerinti - vállalkozási szintű - adóalap </w:t>
            </w:r>
            <w:r w:rsidRPr="004A7492">
              <w:rPr>
                <w:b/>
                <w:i/>
                <w:iCs/>
                <w:sz w:val="16"/>
                <w:szCs w:val="16"/>
              </w:rPr>
              <w:t>[1-(2+3+4+5+6)]</w:t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8. A foglalkoztatás növeléséhez kapcsolódó adóalap-mentesség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9. A foglalkoztatás csökkentéséhez kapcsolódó adóalap-növekmény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tabs>
                <w:tab w:val="left" w:pos="6333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10. Mentességekkel korrigált Htv. szerinti - a vállalkozási szintű - adóalap </w:t>
            </w:r>
            <w:r w:rsidRPr="004A7492">
              <w:rPr>
                <w:b/>
                <w:i/>
                <w:iCs/>
                <w:sz w:val="16"/>
                <w:szCs w:val="16"/>
              </w:rPr>
              <w:t>[7-8+9]</w:t>
            </w:r>
            <w:r w:rsidRPr="004A7492">
              <w:rPr>
                <w:bCs/>
                <w:iCs/>
                <w:outline/>
              </w:rPr>
              <w:tab/>
            </w:r>
            <w:r>
              <w:rPr>
                <w:bCs/>
                <w:iCs/>
                <w:outline/>
              </w:rPr>
              <w:t xml:space="preserve"> 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11. Az önkormányzat illetékességi területére jutó - a 10. sorban lévő adóalap megosztása 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szerinti - települési szintű adóalap</w:t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12. Adómentes adóalap önkormányzati döntés alapján (Htv. 39/C. §-a szerint)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13. Az önkormányzati rendelet szerinti adóköteles adóalap </w:t>
            </w:r>
            <w:r w:rsidRPr="004A7492">
              <w:rPr>
                <w:b/>
                <w:i/>
                <w:iCs/>
                <w:sz w:val="16"/>
                <w:szCs w:val="16"/>
              </w:rPr>
              <w:t>(11-12)</w:t>
            </w:r>
            <w:r w:rsidRPr="004A7492">
              <w:rPr>
                <w:bCs/>
                <w:iCs/>
                <w:outline/>
              </w:rPr>
              <w:t xml:space="preserve"> </w:t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</w:r>
            <w:r w:rsidRPr="004A7492">
              <w:rPr>
                <w:bCs/>
                <w:iCs/>
                <w:outline/>
              </w:rPr>
              <w:tab/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14. Adóalapra jutó iparűzési adó összege </w:t>
            </w:r>
            <w:r w:rsidRPr="004A7492">
              <w:rPr>
                <w:b/>
                <w:i/>
                <w:iCs/>
                <w:sz w:val="16"/>
                <w:szCs w:val="16"/>
              </w:rPr>
              <w:t>(13. sor*</w:t>
            </w:r>
            <w:r>
              <w:rPr>
                <w:b/>
                <w:i/>
                <w:iCs/>
                <w:sz w:val="16"/>
                <w:szCs w:val="16"/>
              </w:rPr>
              <w:t>2</w:t>
            </w:r>
            <w:r w:rsidRPr="004A7492">
              <w:rPr>
                <w:b/>
                <w:i/>
                <w:iCs/>
                <w:sz w:val="16"/>
                <w:szCs w:val="16"/>
              </w:rPr>
              <w:t xml:space="preserve"> %) </w:t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15. Önkormányzati döntés szerinti adókedvezmény (Htv. 39/C. §-a szerint)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16. Az ideiglenes jellegű iparűzési tevékenység után az adóévben megfizetett és 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az önkormányzatnál levonható adóátalány összege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17. Kommunális beruházás miatt magánszemély által levonható kedvezmény összege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18. Iparűzési adófizetési kötelezettség </w:t>
            </w:r>
            <w:r w:rsidRPr="004A7492">
              <w:rPr>
                <w:b/>
                <w:i/>
                <w:iCs/>
                <w:sz w:val="16"/>
                <w:szCs w:val="16"/>
              </w:rPr>
              <w:t xml:space="preserve">[14-(15+16+17)] </w:t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19. Adóelőlegre befizetett összeg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20. Feltöltési kötelezettség címén befizetett összeg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21. Különbözet [18-(19+20)]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22. Az önkormányzatra jutó adóátalány összege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3013CE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23. Külföldön létesített telephelyre jutó adóalap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VIII. Adóelőleg bevallása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(részletes adatok az „E” jelű betétlapon!)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1. Előlegfizetési időszak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  <w:t xml:space="preserve">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év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naptól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év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napig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  <w:t>Esedékesség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  <w:t xml:space="preserve">Összeg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  <w:t>(Ft)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2. Első előlegrészlet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  <w:t xml:space="preserve">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év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nap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3. Második előlegrészlet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  <w:t xml:space="preserve">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év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4A7492">
              <w:rPr>
                <w:bCs/>
                <w:iCs/>
                <w:outline/>
              </w:rPr>
              <w:t>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nap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bottom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after="40"/>
              <w:rPr>
                <w:b/>
                <w:bCs/>
                <w:i/>
                <w:iCs/>
                <w:sz w:val="2"/>
                <w:szCs w:val="2"/>
              </w:rPr>
            </w:pPr>
          </w:p>
        </w:tc>
      </w:tr>
      <w:tr w:rsidR="00C611A0" w:rsidRPr="006C4C6B" w:rsidTr="008148FB">
        <w:tc>
          <w:tcPr>
            <w:tcW w:w="100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IX. Felelősségem tudatában kijelentem, hogy a bevallásban közölt adatok a valóságnak megfelelnek.</w:t>
            </w:r>
          </w:p>
        </w:tc>
      </w:tr>
      <w:tr w:rsidR="00C611A0" w:rsidRPr="006C4C6B" w:rsidTr="008148FB">
        <w:tc>
          <w:tcPr>
            <w:tcW w:w="2880" w:type="dxa"/>
            <w:tcBorders>
              <w:top w:val="nil"/>
              <w:left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4A7492">
              <w:rPr>
                <w:bCs/>
                <w:iCs/>
                <w:outline/>
              </w:rPr>
              <w:t>████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4A7492">
              <w:rPr>
                <w:bCs/>
                <w:iCs/>
                <w:outline/>
              </w:rPr>
              <w:t>██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hó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4A7492">
              <w:rPr>
                <w:bCs/>
                <w:iCs/>
                <w:outline/>
              </w:rPr>
              <w:t>██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nap</w:t>
            </w:r>
          </w:p>
        </w:tc>
        <w:tc>
          <w:tcPr>
            <w:tcW w:w="4872" w:type="dxa"/>
            <w:tcBorders>
              <w:top w:val="nil"/>
              <w:left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________________________________________________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az adózó vagy képviselője (meghatalmazottja) aláírása</w:t>
            </w:r>
          </w:p>
        </w:tc>
      </w:tr>
      <w:tr w:rsidR="00C611A0" w:rsidRPr="006C4C6B" w:rsidTr="008148FB">
        <w:tc>
          <w:tcPr>
            <w:tcW w:w="5220" w:type="dxa"/>
            <w:gridSpan w:val="4"/>
            <w:tcBorders>
              <w:top w:val="nil"/>
              <w:lef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120" w:after="40"/>
              <w:ind w:right="57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1. A jelen adóbevallást ellenjegyzem: _________________________________</w:t>
            </w:r>
          </w:p>
        </w:tc>
        <w:tc>
          <w:tcPr>
            <w:tcW w:w="4872" w:type="dxa"/>
            <w:tcBorders>
              <w:top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Jelölje X-szel, ha az adóhatósághoz bejelentett, a bevallás aláírására jogosult állandó meghatalmazott: </w:t>
            </w:r>
            <w:r w:rsidRPr="004A7492">
              <w:rPr>
                <w:b/>
                <w:bCs/>
                <w:i/>
                <w:iCs/>
                <w:outline/>
                <w:sz w:val="14"/>
                <w:szCs w:val="14"/>
              </w:rPr>
              <w:t>█</w:t>
            </w:r>
          </w:p>
        </w:tc>
      </w:tr>
      <w:tr w:rsidR="00C611A0" w:rsidRPr="006C4C6B" w:rsidTr="008148FB">
        <w:tc>
          <w:tcPr>
            <w:tcW w:w="5220" w:type="dxa"/>
            <w:gridSpan w:val="4"/>
            <w:tcBorders>
              <w:top w:val="nil"/>
              <w:lef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2. Adótanácsadó, adószakértő vagy okleveles adószakértő neve: _______________________________________________________________</w:t>
            </w:r>
          </w:p>
        </w:tc>
        <w:tc>
          <w:tcPr>
            <w:tcW w:w="4872" w:type="dxa"/>
            <w:tcBorders>
              <w:top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180" w:after="40"/>
              <w:ind w:left="57" w:right="57"/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Jelölje X-szel, ha meghatalmazott és meghatalmazását csatolta: </w:t>
            </w:r>
            <w:r w:rsidRPr="004A7492">
              <w:rPr>
                <w:b/>
                <w:bCs/>
                <w:i/>
                <w:iCs/>
                <w:outline/>
                <w:sz w:val="14"/>
                <w:szCs w:val="14"/>
              </w:rPr>
              <w:t>█</w:t>
            </w:r>
          </w:p>
        </w:tc>
      </w:tr>
      <w:tr w:rsidR="00C611A0" w:rsidRPr="006C4C6B" w:rsidTr="008148FB">
        <w:tc>
          <w:tcPr>
            <w:tcW w:w="5220" w:type="dxa"/>
            <w:gridSpan w:val="4"/>
            <w:tcBorders>
              <w:top w:val="nil"/>
              <w:lef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120" w:after="40"/>
              <w:ind w:right="57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3. Adóazonosító száma: ___________________________________________</w:t>
            </w:r>
          </w:p>
        </w:tc>
        <w:tc>
          <w:tcPr>
            <w:tcW w:w="4872" w:type="dxa"/>
            <w:tcBorders>
              <w:top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Jelölje X-szel, ha az aláíró az adóhatósághoz bejelentett pénzügyi képviselő: </w:t>
            </w:r>
            <w:r w:rsidRPr="004A7492">
              <w:rPr>
                <w:b/>
                <w:bCs/>
                <w:i/>
                <w:iCs/>
                <w:outline/>
                <w:sz w:val="14"/>
                <w:szCs w:val="14"/>
              </w:rPr>
              <w:t>█</w:t>
            </w:r>
          </w:p>
        </w:tc>
      </w:tr>
      <w:tr w:rsidR="00C611A0" w:rsidRPr="006C4C6B" w:rsidTr="008148FB">
        <w:tc>
          <w:tcPr>
            <w:tcW w:w="52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4. Bizonyítvány / igazolvány száma: _________________________________</w:t>
            </w:r>
          </w:p>
        </w:tc>
        <w:tc>
          <w:tcPr>
            <w:tcW w:w="487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:rsidR="00C611A0" w:rsidRDefault="00C611A0" w:rsidP="00A50E90">
      <w:pPr>
        <w:autoSpaceDE w:val="0"/>
        <w:autoSpaceDN w:val="0"/>
        <w:adjustRightInd w:val="0"/>
        <w:sectPr w:rsidR="00C611A0">
          <w:pgSz w:w="11906" w:h="16838"/>
          <w:pgMar w:top="905" w:right="1418" w:bottom="709" w:left="1418" w:header="567" w:footer="575" w:gutter="0"/>
          <w:cols w:space="708"/>
          <w:docGrid w:linePitch="360"/>
        </w:sectPr>
      </w:pPr>
    </w:p>
    <w:p w:rsidR="00C611A0" w:rsidRDefault="00C611A0" w:rsidP="00A50E90">
      <w:pPr>
        <w:autoSpaceDE w:val="0"/>
        <w:autoSpaceDN w:val="0"/>
        <w:adjustRightInd w:val="0"/>
      </w:pPr>
    </w:p>
    <w:tbl>
      <w:tblPr>
        <w:tblW w:w="10065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900"/>
        <w:gridCol w:w="540"/>
        <w:gridCol w:w="462"/>
        <w:gridCol w:w="5283"/>
      </w:tblGrid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  <w:sz w:val="28"/>
                <w:szCs w:val="28"/>
              </w:rPr>
            </w:pPr>
            <w:r w:rsidRPr="004A7492">
              <w:rPr>
                <w:i/>
                <w:iCs/>
                <w:sz w:val="28"/>
                <w:szCs w:val="28"/>
              </w:rPr>
              <w:t>„A” jelű betétlap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Cs/>
                <w:i/>
                <w:iCs/>
                <w:sz w:val="20"/>
                <w:szCs w:val="20"/>
              </w:rPr>
            </w:pPr>
            <w:r w:rsidRPr="004A7492">
              <w:rPr>
                <w:iCs/>
                <w:sz w:val="20"/>
                <w:szCs w:val="20"/>
              </w:rPr>
              <w:t xml:space="preserve"> </w:t>
            </w:r>
            <w:r w:rsidRPr="004A7492">
              <w:rPr>
                <w:bCs/>
                <w:iCs/>
                <w:sz w:val="20"/>
                <w:szCs w:val="20"/>
              </w:rPr>
              <w:t xml:space="preserve"> </w:t>
            </w:r>
            <w:r w:rsidRPr="00E37542"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Pr="00215B18">
              <w:rPr>
                <w:b/>
                <w:bCs/>
                <w:i/>
                <w:iCs/>
                <w:sz w:val="20"/>
                <w:szCs w:val="20"/>
              </w:rPr>
              <w:t>12. évben kezdődő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>.</w:t>
            </w:r>
            <w:r>
              <w:rPr>
                <w:bCs/>
                <w:i/>
                <w:iCs/>
                <w:sz w:val="20"/>
                <w:szCs w:val="20"/>
              </w:rPr>
              <w:t xml:space="preserve"> adóévről a Körösladány</w:t>
            </w:r>
            <w:r w:rsidRPr="004A7492">
              <w:rPr>
                <w:i/>
                <w:iCs/>
                <w:sz w:val="20"/>
                <w:szCs w:val="20"/>
              </w:rPr>
              <w:t xml:space="preserve"> </w:t>
            </w:r>
            <w:r w:rsidRPr="004A7492">
              <w:rPr>
                <w:bCs/>
                <w:i/>
                <w:iCs/>
                <w:sz w:val="20"/>
                <w:szCs w:val="20"/>
              </w:rPr>
              <w:t xml:space="preserve">önkormányzat illetékességi területén </w:t>
            </w:r>
            <w:r w:rsidRPr="004A7492">
              <w:rPr>
                <w:bCs/>
                <w:i/>
                <w:iCs/>
                <w:sz w:val="20"/>
                <w:szCs w:val="20"/>
              </w:rPr>
              <w:br/>
              <w:t xml:space="preserve">folytatott állandó jellegű iparűzési tevékenység utáni adókötelezettségről szóló helyi </w:t>
            </w:r>
            <w:r w:rsidRPr="004A7492">
              <w:rPr>
                <w:bCs/>
                <w:i/>
                <w:iCs/>
                <w:sz w:val="20"/>
                <w:szCs w:val="20"/>
              </w:rPr>
              <w:br/>
              <w:t>iparűzési adóbevalláshoz</w:t>
            </w:r>
          </w:p>
          <w:p w:rsidR="00C611A0" w:rsidRPr="004A7492" w:rsidRDefault="00C611A0" w:rsidP="008148FB">
            <w:pPr>
              <w:spacing w:before="60" w:after="40"/>
              <w:jc w:val="center"/>
            </w:pPr>
            <w:r w:rsidRPr="004A7492">
              <w:rPr>
                <w:b/>
                <w:bCs/>
                <w:i/>
                <w:iCs/>
                <w:sz w:val="20"/>
                <w:szCs w:val="20"/>
              </w:rPr>
              <w:t>Vállalkozók nettó árbevételének a kiszámítása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4A7492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I. Adóalany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1.  Adóalany neve (cégneve): _____________________________________________________________________________________________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2. Adóazonosító jele: </w:t>
            </w:r>
            <w:r w:rsidRPr="004A7492">
              <w:rPr>
                <w:bCs/>
                <w:iCs/>
                <w:outline/>
              </w:rPr>
              <w:t>██████████</w:t>
            </w:r>
            <w:r w:rsidRPr="004A7492">
              <w:rPr>
                <w:bCs/>
                <w:iCs/>
                <w:outline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Adószáma: </w:t>
            </w:r>
            <w:r w:rsidRPr="004A7492">
              <w:rPr>
                <w:bCs/>
                <w:iCs/>
                <w:outline/>
              </w:rPr>
              <w:t xml:space="preserve">████████ </w:t>
            </w:r>
            <w:r w:rsidRPr="004A7492">
              <w:rPr>
                <w:b/>
                <w:bCs/>
                <w:i/>
                <w:iCs/>
              </w:rPr>
              <w:t xml:space="preserve">- </w:t>
            </w:r>
            <w:r w:rsidRPr="004A7492">
              <w:rPr>
                <w:bCs/>
                <w:iCs/>
                <w:outline/>
              </w:rPr>
              <w:t xml:space="preserve">█ </w:t>
            </w:r>
            <w:r w:rsidRPr="004A7492">
              <w:rPr>
                <w:b/>
                <w:bCs/>
                <w:i/>
                <w:iCs/>
              </w:rPr>
              <w:t xml:space="preserve">- </w:t>
            </w:r>
            <w:r w:rsidRPr="004A7492">
              <w:rPr>
                <w:bCs/>
                <w:iCs/>
                <w:outline/>
              </w:rPr>
              <w:t>██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/>
                <w:bCs/>
                <w:i/>
                <w:iCs/>
                <w:sz w:val="2"/>
                <w:szCs w:val="2"/>
              </w:rPr>
            </w:pP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II. A nettó árbevétel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  <w:t>(Ft)</w:t>
            </w:r>
          </w:p>
        </w:tc>
      </w:tr>
      <w:tr w:rsidR="00C611A0" w:rsidRPr="006C4C6B" w:rsidTr="008148FB">
        <w:trPr>
          <w:trHeight w:val="1344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1. Htv. szerinti - vállalkozási szintű - éves nettó árbevétel [2-3-4-5-6]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2. A számviteli törvény szerinti nettó árbevétel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3. A társasági adóról és az osztalékadóról szóló törvény szerinti jogdíjbevétel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4. Egyéb szolgáltatások értékeként, illetve egyéb ráfordítások között kimutatott jövedéki adó összege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5. Egyéb ráfordítások között kimutatott regisztrációs adó, energia adó összege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6. Felszolgálási díj árbevétele 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4A7492">
              <w:rPr>
                <w:bCs/>
                <w:iCs/>
                <w:outline/>
              </w:rPr>
              <w:t>███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4A7492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br w:type="page"/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4A7492">
              <w:rPr>
                <w:bCs/>
                <w:iCs/>
                <w:outline/>
              </w:rPr>
              <w:t>████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4A7492">
              <w:rPr>
                <w:bCs/>
                <w:iCs/>
                <w:outline/>
              </w:rPr>
              <w:t>██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4A7492">
              <w:rPr>
                <w:bCs/>
                <w:iCs/>
                <w:outline/>
              </w:rPr>
              <w:t>██</w:t>
            </w:r>
          </w:p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>nap</w:t>
            </w:r>
          </w:p>
        </w:tc>
        <w:tc>
          <w:tcPr>
            <w:tcW w:w="5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1A0" w:rsidRPr="004A7492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A7492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_________________________________________</w:t>
            </w:r>
            <w:r w:rsidRPr="004A7492">
              <w:rPr>
                <w:b/>
                <w:bCs/>
                <w:i/>
                <w:iCs/>
                <w:sz w:val="16"/>
                <w:szCs w:val="16"/>
              </w:rPr>
              <w:br/>
              <w:t>az adózó vagy képviselője (meghatalmazottja) aláírása</w:t>
            </w:r>
          </w:p>
        </w:tc>
      </w:tr>
    </w:tbl>
    <w:p w:rsidR="00C611A0" w:rsidRDefault="00C611A0" w:rsidP="00A50E90">
      <w:pPr>
        <w:autoSpaceDE w:val="0"/>
        <w:autoSpaceDN w:val="0"/>
        <w:adjustRightInd w:val="0"/>
      </w:pPr>
    </w:p>
    <w:tbl>
      <w:tblPr>
        <w:tblW w:w="10065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900"/>
        <w:gridCol w:w="540"/>
        <w:gridCol w:w="462"/>
        <w:gridCol w:w="5283"/>
      </w:tblGrid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  <w:sz w:val="28"/>
                <w:szCs w:val="28"/>
              </w:rPr>
            </w:pPr>
            <w:r w:rsidRPr="00760839">
              <w:rPr>
                <w:i/>
                <w:iCs/>
                <w:sz w:val="28"/>
                <w:szCs w:val="28"/>
              </w:rPr>
              <w:t>„B” jelű betétlap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Cs/>
                <w:i/>
                <w:iCs/>
                <w:sz w:val="20"/>
                <w:szCs w:val="20"/>
              </w:rPr>
            </w:pPr>
            <w:r w:rsidRPr="00760839">
              <w:rPr>
                <w:i/>
                <w:iCs/>
                <w:sz w:val="28"/>
                <w:szCs w:val="28"/>
              </w:rPr>
              <w:t xml:space="preserve"> </w:t>
            </w:r>
            <w:r w:rsidRPr="00760839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B719E3"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Pr="00215B18">
              <w:rPr>
                <w:b/>
                <w:bCs/>
                <w:i/>
                <w:iCs/>
                <w:sz w:val="20"/>
                <w:szCs w:val="20"/>
              </w:rPr>
              <w:t>12. évben kezdődő</w:t>
            </w:r>
            <w:r>
              <w:rPr>
                <w:bCs/>
                <w:i/>
                <w:iCs/>
                <w:sz w:val="20"/>
                <w:szCs w:val="20"/>
              </w:rPr>
              <w:t xml:space="preserve"> adóévről a Körösladány</w:t>
            </w:r>
            <w:r w:rsidRPr="00760839">
              <w:rPr>
                <w:i/>
                <w:iCs/>
                <w:sz w:val="20"/>
                <w:szCs w:val="20"/>
              </w:rPr>
              <w:t xml:space="preserve"> </w:t>
            </w:r>
            <w:r w:rsidRPr="00760839">
              <w:rPr>
                <w:bCs/>
                <w:i/>
                <w:iCs/>
                <w:sz w:val="20"/>
                <w:szCs w:val="20"/>
              </w:rPr>
              <w:t xml:space="preserve">önkormányzat illetékességi területén </w:t>
            </w:r>
            <w:r w:rsidRPr="00760839">
              <w:rPr>
                <w:bCs/>
                <w:i/>
                <w:iCs/>
                <w:sz w:val="20"/>
                <w:szCs w:val="20"/>
              </w:rPr>
              <w:br/>
              <w:t xml:space="preserve">folytatott állandó jellegű iparűzési tevékenység utáni adókötelezettségről szóló helyi </w:t>
            </w:r>
            <w:r w:rsidRPr="00760839">
              <w:rPr>
                <w:bCs/>
                <w:i/>
                <w:iCs/>
                <w:sz w:val="20"/>
                <w:szCs w:val="20"/>
              </w:rPr>
              <w:br/>
              <w:t>iparűzési adóbevalláshoz</w:t>
            </w:r>
          </w:p>
          <w:p w:rsidR="00C611A0" w:rsidRPr="00760839" w:rsidRDefault="00C611A0" w:rsidP="008148FB">
            <w:pPr>
              <w:spacing w:before="60" w:after="40"/>
              <w:jc w:val="center"/>
            </w:pPr>
            <w:r w:rsidRPr="00760839">
              <w:rPr>
                <w:b/>
                <w:bCs/>
                <w:i/>
                <w:iCs/>
                <w:sz w:val="20"/>
                <w:szCs w:val="20"/>
              </w:rPr>
              <w:t xml:space="preserve">Hitelintézetek és pénzügyi vállalkozások nettó árbevételének a kiszámítása 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I. Adóalany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1.  Adóalany neve (cégneve): _____________________________________________________________________________________________</w:t>
            </w:r>
          </w:p>
        </w:tc>
      </w:tr>
      <w:tr w:rsidR="00C611A0" w:rsidRPr="006C4C6B" w:rsidTr="008148FB">
        <w:trPr>
          <w:trHeight w:val="46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2.  Adószáma: </w:t>
            </w:r>
            <w:r w:rsidRPr="00760839">
              <w:rPr>
                <w:bCs/>
                <w:iCs/>
                <w:outline/>
              </w:rPr>
              <w:t xml:space="preserve">████████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 xml:space="preserve">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>██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II. A nettó árbevétel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  <w:t>(Ft)</w:t>
            </w:r>
          </w:p>
        </w:tc>
      </w:tr>
      <w:tr w:rsidR="00C611A0" w:rsidRPr="006C4C6B" w:rsidTr="008148FB">
        <w:trPr>
          <w:trHeight w:val="1792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1. Htv. szerinti - vállalkozási szintű - éves nettó árbevétel [2+3+4+5+6+7-8]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2. Kapott kamatok és kamatjellegű bevételek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3. Egyéb pénzügyi szolgáltatás bevételei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4. Nem pénzügyi és befektetési szolgáltatás nettó árbevétele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5. Befektetési szolgáltatás bevétele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6. Fedezeti ügyletek veszteségének/nyereségének nyereségjellegű különbözete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7. Alapügyletek (fedezett tételek) nyereségének/ veszteségének nyereségjellegű különbözete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8. Fizetett kamatok és kamatjellegű ráfordítások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</w:tc>
      </w:tr>
      <w:tr w:rsidR="00C611A0" w:rsidRPr="006C4C6B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6C4C6B" w:rsidTr="008148F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br w:type="page"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Cs/>
                <w:iCs/>
                <w:outline/>
              </w:rPr>
              <w:t>████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Cs/>
                <w:iCs/>
                <w:outline/>
              </w:rPr>
              <w:t>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Cs/>
                <w:iCs/>
                <w:outline/>
              </w:rPr>
              <w:t>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nap</w:t>
            </w:r>
          </w:p>
        </w:tc>
        <w:tc>
          <w:tcPr>
            <w:tcW w:w="5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_________________________________________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br/>
              <w:t>az adózó vagy képviselője (meghatalmazottja) aláírása</w:t>
            </w:r>
          </w:p>
        </w:tc>
      </w:tr>
    </w:tbl>
    <w:p w:rsidR="00C611A0" w:rsidRDefault="00C611A0" w:rsidP="00A50E90">
      <w:pPr>
        <w:spacing w:before="60" w:after="40"/>
        <w:sectPr w:rsidR="00C611A0" w:rsidSect="00BB4CBD">
          <w:pgSz w:w="11906" w:h="16838"/>
          <w:pgMar w:top="905" w:right="1418" w:bottom="709" w:left="1418" w:header="567" w:footer="575" w:gutter="0"/>
          <w:cols w:space="708"/>
          <w:titlePg/>
          <w:docGrid w:linePitch="360"/>
        </w:sectPr>
      </w:pPr>
    </w:p>
    <w:p w:rsidR="00C611A0" w:rsidRDefault="00C611A0" w:rsidP="00A50E90">
      <w:pPr>
        <w:spacing w:before="60" w:after="40"/>
      </w:pPr>
    </w:p>
    <w:tbl>
      <w:tblPr>
        <w:tblW w:w="10065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900"/>
        <w:gridCol w:w="540"/>
        <w:gridCol w:w="462"/>
        <w:gridCol w:w="5283"/>
      </w:tblGrid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  <w:sz w:val="28"/>
                <w:szCs w:val="28"/>
              </w:rPr>
            </w:pPr>
            <w:r w:rsidRPr="00760839">
              <w:rPr>
                <w:i/>
                <w:iCs/>
                <w:sz w:val="28"/>
                <w:szCs w:val="28"/>
              </w:rPr>
              <w:t>„C” jelű betétlap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Cs/>
                <w:i/>
                <w:iCs/>
                <w:sz w:val="20"/>
                <w:szCs w:val="20"/>
              </w:rPr>
            </w:pPr>
            <w:r w:rsidRPr="00760839">
              <w:rPr>
                <w:i/>
                <w:iCs/>
                <w:sz w:val="28"/>
                <w:szCs w:val="28"/>
              </w:rPr>
              <w:t xml:space="preserve"> </w:t>
            </w:r>
            <w:r w:rsidRPr="00760839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E37542"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Pr="00215B18">
              <w:rPr>
                <w:b/>
                <w:bCs/>
                <w:i/>
                <w:iCs/>
                <w:sz w:val="20"/>
                <w:szCs w:val="20"/>
              </w:rPr>
              <w:t>12. évben kezdődő</w:t>
            </w:r>
            <w:r w:rsidRPr="00760839">
              <w:rPr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adóévről a Körösladány</w:t>
            </w:r>
            <w:r w:rsidRPr="00760839">
              <w:rPr>
                <w:i/>
                <w:iCs/>
                <w:sz w:val="20"/>
                <w:szCs w:val="20"/>
              </w:rPr>
              <w:t xml:space="preserve"> </w:t>
            </w:r>
            <w:r w:rsidRPr="00760839">
              <w:rPr>
                <w:bCs/>
                <w:i/>
                <w:iCs/>
                <w:sz w:val="20"/>
                <w:szCs w:val="20"/>
              </w:rPr>
              <w:t xml:space="preserve">önkormányzat illetékességi területén </w:t>
            </w:r>
            <w:r w:rsidRPr="00760839">
              <w:rPr>
                <w:bCs/>
                <w:i/>
                <w:iCs/>
                <w:sz w:val="20"/>
                <w:szCs w:val="20"/>
              </w:rPr>
              <w:br/>
              <w:t xml:space="preserve">folytatott állandó jellegű iparűzési tevékenység utáni adókötelezettségről szóló helyi </w:t>
            </w:r>
            <w:r w:rsidRPr="00760839">
              <w:rPr>
                <w:bCs/>
                <w:i/>
                <w:iCs/>
                <w:sz w:val="20"/>
                <w:szCs w:val="20"/>
              </w:rPr>
              <w:br/>
              <w:t>iparűzési adóbevalláshoz</w:t>
            </w:r>
          </w:p>
          <w:p w:rsidR="00C611A0" w:rsidRPr="00760839" w:rsidRDefault="00C611A0" w:rsidP="008148FB">
            <w:pPr>
              <w:spacing w:before="60" w:after="40"/>
              <w:jc w:val="center"/>
            </w:pPr>
            <w:r w:rsidRPr="00760839">
              <w:rPr>
                <w:b/>
                <w:bCs/>
                <w:i/>
                <w:iCs/>
                <w:sz w:val="20"/>
                <w:szCs w:val="20"/>
              </w:rPr>
              <w:t xml:space="preserve">Biztosítók nettó árbevételének a kiszámítása 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I. Adóalany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1.  Adóalany neve (cégneve): _____________________________________________________________________________________________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2.  Adószáma: </w:t>
            </w:r>
            <w:r w:rsidRPr="00760839">
              <w:rPr>
                <w:bCs/>
                <w:iCs/>
                <w:outline/>
              </w:rPr>
              <w:t xml:space="preserve">████████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 xml:space="preserve">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>██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/>
                <w:bCs/>
                <w:i/>
                <w:iCs/>
                <w:sz w:val="2"/>
                <w:szCs w:val="2"/>
              </w:rPr>
            </w:pP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II. A nettó árbevétel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  <w:t>(Ft)</w:t>
            </w:r>
          </w:p>
        </w:tc>
      </w:tr>
      <w:tr w:rsidR="00C611A0" w:rsidRPr="00760839" w:rsidTr="008148FB">
        <w:trPr>
          <w:trHeight w:val="216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1. Htv. szerinti - vállalkozási szintű - éves nettó árbevétel [2+3+4+5+6+7-8]</w:t>
            </w:r>
            <w:r w:rsidRPr="00760839">
              <w:t xml:space="preserve">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2. Biztosítástechnikai eredmény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3. Nettó működési költség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4. Befektetésekből származó biztosítástechnikai ráfordítások (csak életbiztosítási ágnál) és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az egyéb biztosítástechnikai ráfordítások együttes összege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5. Fedezeti ügyletek nyereségének/veszteségének nyereségjellegű különbözete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6. Alapügyletek (fedezett tételek) nyereségének/veszteségének nyereségjellegű különbözete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7. Nem biztosítási tevékenység bevétele, befektetések nettó árbevétele, a Htv. 52. § 22. c) </w:t>
            </w:r>
            <w:r w:rsidRPr="00760839">
              <w:rPr>
                <w:b/>
                <w:bCs/>
                <w:i/>
                <w:sz w:val="16"/>
                <w:szCs w:val="16"/>
              </w:rPr>
              <w:t xml:space="preserve">alpontja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sz w:val="16"/>
                <w:szCs w:val="16"/>
              </w:rPr>
              <w:t>szerint egyéb növelő tételek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8. Htv. 52. § 22. c) </w:t>
            </w:r>
            <w:r w:rsidRPr="00760839">
              <w:rPr>
                <w:b/>
                <w:bCs/>
                <w:i/>
                <w:sz w:val="16"/>
                <w:szCs w:val="16"/>
              </w:rPr>
              <w:t>alpontjában foglalt csökkentések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760839" w:rsidTr="008148F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br w:type="page"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Cs/>
                <w:iCs/>
                <w:outline/>
              </w:rPr>
              <w:t>████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Cs/>
                <w:iCs/>
                <w:outline/>
              </w:rPr>
              <w:t>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Cs/>
                <w:iCs/>
                <w:outline/>
              </w:rPr>
              <w:t>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nap</w:t>
            </w:r>
          </w:p>
        </w:tc>
        <w:tc>
          <w:tcPr>
            <w:tcW w:w="5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_________________________________________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br/>
              <w:t>az adózó vagy képviselője (meghatalmazottja) aláírása</w:t>
            </w:r>
          </w:p>
        </w:tc>
      </w:tr>
    </w:tbl>
    <w:p w:rsidR="00C611A0" w:rsidRDefault="00C611A0" w:rsidP="00A50E90">
      <w:pPr>
        <w:autoSpaceDE w:val="0"/>
        <w:autoSpaceDN w:val="0"/>
        <w:adjustRightInd w:val="0"/>
        <w:spacing w:before="240" w:after="240"/>
      </w:pPr>
    </w:p>
    <w:tbl>
      <w:tblPr>
        <w:tblW w:w="10065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900"/>
        <w:gridCol w:w="540"/>
        <w:gridCol w:w="462"/>
        <w:gridCol w:w="5283"/>
      </w:tblGrid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  <w:sz w:val="28"/>
                <w:szCs w:val="28"/>
              </w:rPr>
            </w:pPr>
            <w:r w:rsidRPr="00760839">
              <w:rPr>
                <w:i/>
                <w:iCs/>
                <w:sz w:val="28"/>
                <w:szCs w:val="28"/>
              </w:rPr>
              <w:t>„D” jelű betétlap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Cs/>
                <w:i/>
                <w:iCs/>
                <w:sz w:val="20"/>
                <w:szCs w:val="20"/>
              </w:rPr>
            </w:pPr>
            <w:r w:rsidRPr="00760839">
              <w:rPr>
                <w:i/>
                <w:iCs/>
                <w:sz w:val="28"/>
                <w:szCs w:val="28"/>
              </w:rPr>
              <w:t xml:space="preserve"> </w:t>
            </w:r>
            <w:r w:rsidRPr="00760839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E37542"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Pr="00215B18">
              <w:rPr>
                <w:b/>
                <w:bCs/>
                <w:i/>
                <w:iCs/>
                <w:sz w:val="20"/>
                <w:szCs w:val="20"/>
              </w:rPr>
              <w:t>12. évben kezdődő</w:t>
            </w:r>
            <w:r>
              <w:rPr>
                <w:bCs/>
                <w:i/>
                <w:iCs/>
                <w:sz w:val="20"/>
                <w:szCs w:val="20"/>
              </w:rPr>
              <w:t xml:space="preserve"> adóévről a Körösladány </w:t>
            </w:r>
            <w:r w:rsidRPr="00760839">
              <w:rPr>
                <w:bCs/>
                <w:i/>
                <w:iCs/>
                <w:sz w:val="20"/>
                <w:szCs w:val="20"/>
              </w:rPr>
              <w:t xml:space="preserve">önkormányzat illetékességi területén </w:t>
            </w:r>
            <w:r w:rsidRPr="00760839">
              <w:rPr>
                <w:bCs/>
                <w:i/>
                <w:iCs/>
                <w:sz w:val="20"/>
                <w:szCs w:val="20"/>
              </w:rPr>
              <w:br/>
              <w:t xml:space="preserve">folytatott állandó jellegű iparűzési tevékenység utáni adókötelezettségről szóló helyi </w:t>
            </w:r>
            <w:r w:rsidRPr="00760839">
              <w:rPr>
                <w:bCs/>
                <w:i/>
                <w:iCs/>
                <w:sz w:val="20"/>
                <w:szCs w:val="20"/>
              </w:rPr>
              <w:br/>
              <w:t>iparűzési adóbevalláshoz</w:t>
            </w:r>
          </w:p>
          <w:p w:rsidR="00C611A0" w:rsidRPr="00760839" w:rsidRDefault="00C611A0" w:rsidP="008148FB">
            <w:pPr>
              <w:spacing w:before="60" w:after="40"/>
              <w:jc w:val="center"/>
            </w:pPr>
            <w:r w:rsidRPr="00760839">
              <w:rPr>
                <w:b/>
                <w:bCs/>
                <w:i/>
                <w:iCs/>
                <w:sz w:val="20"/>
                <w:szCs w:val="20"/>
              </w:rPr>
              <w:t xml:space="preserve">Befektetési vállalkozások nettó árbevételének a kiszámítása 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I. Adóalany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1.  Adóalany neve (cégneve): _____________________________________________________________________________________________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2.  Adószáma: </w:t>
            </w:r>
            <w:r w:rsidRPr="00760839">
              <w:rPr>
                <w:bCs/>
                <w:iCs/>
                <w:outline/>
              </w:rPr>
              <w:t xml:space="preserve">████████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 xml:space="preserve">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>██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/>
                <w:bCs/>
                <w:i/>
                <w:iCs/>
                <w:sz w:val="2"/>
                <w:szCs w:val="2"/>
              </w:rPr>
            </w:pP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II. A nettó árbevétel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  <w:t>(Ft)</w:t>
            </w:r>
          </w:p>
        </w:tc>
      </w:tr>
      <w:tr w:rsidR="00C611A0" w:rsidRPr="00760839" w:rsidTr="008148FB">
        <w:trPr>
          <w:trHeight w:val="1344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1. Htv. szerinti - vállalkozási szintű - éves nettó árbevétel [2+3+4+5+6]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2. Befektetési szolgáltatási tevékenység bevételei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3. Nem befektetési szolgáltatási tevékenység bevétele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4. Kapott kamatok és kamatjellegű bevételek együttes összege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5. Fedezeti ügyletek nyereségének/veszteségének nyereségjellegű különbözete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6. Alapügyletek (fedezett tételek) nyereségének/ veszteségének nyereségjellegű különbözete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760839" w:rsidTr="008148F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br w:type="page"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Cs/>
                <w:iCs/>
                <w:outline/>
              </w:rPr>
              <w:t>████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Cs/>
                <w:iCs/>
                <w:outline/>
              </w:rPr>
              <w:t>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Cs/>
                <w:iCs/>
                <w:outline/>
              </w:rPr>
              <w:t>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nap</w:t>
            </w:r>
          </w:p>
        </w:tc>
        <w:tc>
          <w:tcPr>
            <w:tcW w:w="5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_________________________________________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br/>
              <w:t>az adózó vagy képviselője (meghatalmazottja) aláírása</w:t>
            </w:r>
          </w:p>
        </w:tc>
      </w:tr>
    </w:tbl>
    <w:p w:rsidR="00C611A0" w:rsidRDefault="00C611A0" w:rsidP="00A50E90">
      <w:pPr>
        <w:spacing w:after="200" w:line="276" w:lineRule="auto"/>
      </w:pPr>
      <w:r>
        <w:br w:type="page"/>
      </w:r>
    </w:p>
    <w:p w:rsidR="00C611A0" w:rsidRDefault="00C611A0" w:rsidP="00A50E90">
      <w:pPr>
        <w:autoSpaceDE w:val="0"/>
        <w:autoSpaceDN w:val="0"/>
        <w:adjustRightInd w:val="0"/>
      </w:pPr>
    </w:p>
    <w:tbl>
      <w:tblPr>
        <w:tblW w:w="10065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70"/>
        <w:gridCol w:w="647"/>
        <w:gridCol w:w="405"/>
        <w:gridCol w:w="385"/>
        <w:gridCol w:w="5558"/>
      </w:tblGrid>
      <w:tr w:rsidR="00C611A0" w:rsidRPr="00606B52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606B52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  <w:sz w:val="28"/>
                <w:szCs w:val="28"/>
              </w:rPr>
            </w:pPr>
            <w:r w:rsidRPr="00606B52">
              <w:rPr>
                <w:i/>
                <w:iCs/>
                <w:sz w:val="28"/>
                <w:szCs w:val="28"/>
              </w:rPr>
              <w:t>„E” jelű betétlap</w:t>
            </w:r>
          </w:p>
          <w:p w:rsidR="00C611A0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  <w:sz w:val="20"/>
                <w:szCs w:val="20"/>
              </w:rPr>
            </w:pPr>
            <w:r w:rsidRPr="00606B52">
              <w:rPr>
                <w:i/>
                <w:iCs/>
                <w:sz w:val="28"/>
                <w:szCs w:val="28"/>
              </w:rPr>
              <w:t xml:space="preserve"> </w:t>
            </w:r>
            <w:r w:rsidRPr="006510F6">
              <w:rPr>
                <w:i/>
                <w:iCs/>
                <w:sz w:val="28"/>
                <w:szCs w:val="28"/>
              </w:rPr>
              <w:t xml:space="preserve"> </w:t>
            </w:r>
            <w:r w:rsidRPr="00E37542">
              <w:rPr>
                <w:b/>
                <w:i/>
                <w:iCs/>
                <w:sz w:val="20"/>
                <w:szCs w:val="20"/>
              </w:rPr>
              <w:t>2012. évben kezdődő</w:t>
            </w:r>
            <w:r>
              <w:rPr>
                <w:i/>
                <w:iCs/>
                <w:sz w:val="20"/>
                <w:szCs w:val="20"/>
              </w:rPr>
              <w:t xml:space="preserve"> adóévről a Körösladány</w:t>
            </w:r>
            <w:r w:rsidRPr="006510F6">
              <w:rPr>
                <w:i/>
                <w:iCs/>
                <w:sz w:val="20"/>
                <w:szCs w:val="20"/>
              </w:rPr>
              <w:t xml:space="preserve"> önkormányzat illetékességi területén </w:t>
            </w:r>
            <w:r w:rsidRPr="006510F6">
              <w:rPr>
                <w:i/>
                <w:iCs/>
                <w:sz w:val="20"/>
                <w:szCs w:val="20"/>
              </w:rPr>
              <w:br/>
              <w:t xml:space="preserve">folytatott állandó jellegű iparűzési tevékenység utáni adókötelezettségről szóló helyi </w:t>
            </w:r>
            <w:r w:rsidRPr="006510F6">
              <w:rPr>
                <w:i/>
                <w:iCs/>
                <w:sz w:val="20"/>
                <w:szCs w:val="20"/>
              </w:rPr>
              <w:br/>
              <w:t>iparűzési adóbevalláshoz</w:t>
            </w:r>
          </w:p>
          <w:p w:rsidR="00C611A0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/>
                <w:i/>
                <w:iCs/>
                <w:sz w:val="20"/>
                <w:szCs w:val="20"/>
              </w:rPr>
            </w:pPr>
            <w:r w:rsidRPr="005B2A93">
              <w:rPr>
                <w:b/>
                <w:i/>
                <w:iCs/>
                <w:sz w:val="20"/>
                <w:szCs w:val="20"/>
              </w:rPr>
              <w:t>A</w:t>
            </w:r>
            <w:r>
              <w:rPr>
                <w:b/>
                <w:i/>
                <w:iCs/>
                <w:sz w:val="20"/>
                <w:szCs w:val="20"/>
              </w:rPr>
              <w:t xml:space="preserve"> 2013-ban kezdődő adóelőleg-fizetési időszak a</w:t>
            </w:r>
            <w:r w:rsidRPr="005B2A93">
              <w:rPr>
                <w:b/>
                <w:i/>
                <w:iCs/>
                <w:sz w:val="20"/>
                <w:szCs w:val="20"/>
              </w:rPr>
              <w:t>dóelőleg-bevalláshoz szükséges tájékoztató adatok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16"/>
                <w:szCs w:val="16"/>
              </w:rPr>
              <w:t>Nem kell kitölteni a</w:t>
            </w:r>
            <w:r w:rsidRPr="00273850">
              <w:rPr>
                <w:b/>
                <w:i/>
                <w:iCs/>
                <w:sz w:val="16"/>
                <w:szCs w:val="16"/>
              </w:rPr>
              <w:t xml:space="preserve"> Htv. 39. § (6) bekezdésének hatálya alá nem tartozó</w:t>
            </w:r>
            <w:r>
              <w:rPr>
                <w:b/>
                <w:i/>
                <w:iCs/>
                <w:sz w:val="16"/>
                <w:szCs w:val="16"/>
              </w:rPr>
              <w:t>,</w:t>
            </w:r>
            <w:r w:rsidRPr="00273850">
              <w:rPr>
                <w:b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i/>
                <w:iCs/>
                <w:sz w:val="16"/>
                <w:szCs w:val="16"/>
              </w:rPr>
              <w:t>500 M Ft-ot nem meghaladó</w:t>
            </w:r>
            <w:r w:rsidRPr="00273850">
              <w:rPr>
                <w:b/>
                <w:i/>
                <w:iCs/>
                <w:sz w:val="16"/>
                <w:szCs w:val="16"/>
              </w:rPr>
              <w:t xml:space="preserve"> nettó árbevételű </w:t>
            </w:r>
            <w:r>
              <w:rPr>
                <w:b/>
                <w:i/>
                <w:iCs/>
                <w:sz w:val="16"/>
                <w:szCs w:val="16"/>
              </w:rPr>
              <w:t>adóalanynak</w:t>
            </w:r>
            <w:r w:rsidRPr="00273850">
              <w:rPr>
                <w:b/>
                <w:i/>
                <w:iCs/>
                <w:sz w:val="16"/>
                <w:szCs w:val="16"/>
              </w:rPr>
              <w:t xml:space="preserve">!                                                                                                                         </w:t>
            </w:r>
          </w:p>
        </w:tc>
      </w:tr>
      <w:tr w:rsidR="00C611A0" w:rsidRPr="00606B52" w:rsidTr="008148FB">
        <w:trPr>
          <w:trHeight w:val="13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C611A0" w:rsidRPr="00606B52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5F0B89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b/>
                <w:i/>
                <w:iCs/>
                <w:sz w:val="16"/>
                <w:szCs w:val="16"/>
              </w:rPr>
            </w:pPr>
            <w:r w:rsidRPr="005F0B89">
              <w:rPr>
                <w:b/>
                <w:i/>
                <w:iCs/>
                <w:sz w:val="16"/>
                <w:szCs w:val="16"/>
              </w:rPr>
              <w:t xml:space="preserve">I. Adóalany:                          </w:t>
            </w:r>
          </w:p>
        </w:tc>
      </w:tr>
      <w:tr w:rsidR="00C611A0" w:rsidRPr="00606B52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>1.  Adóalany neve (cégneve):_________________________________________________________________________________________</w:t>
            </w:r>
          </w:p>
        </w:tc>
      </w:tr>
      <w:tr w:rsidR="00C611A0" w:rsidRPr="00606B52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2. Adóazonosító jele: </w:t>
            </w:r>
            <w:r w:rsidRPr="006510F6">
              <w:rPr>
                <w:bCs/>
                <w:iCs/>
                <w:outline/>
              </w:rPr>
              <w:t>██████████</w:t>
            </w:r>
            <w:r w:rsidRPr="006510F6">
              <w:rPr>
                <w:i/>
                <w:iCs/>
                <w:sz w:val="16"/>
                <w:szCs w:val="16"/>
              </w:rPr>
              <w:tab/>
            </w:r>
            <w:r w:rsidRPr="006510F6">
              <w:rPr>
                <w:i/>
                <w:iCs/>
                <w:sz w:val="16"/>
                <w:szCs w:val="16"/>
              </w:rPr>
              <w:tab/>
            </w:r>
            <w:r w:rsidRPr="006510F6">
              <w:rPr>
                <w:i/>
                <w:iCs/>
                <w:sz w:val="16"/>
                <w:szCs w:val="16"/>
              </w:rPr>
              <w:tab/>
              <w:t xml:space="preserve">Adószáma: </w:t>
            </w:r>
            <w:r w:rsidRPr="006510F6">
              <w:rPr>
                <w:bCs/>
                <w:iCs/>
                <w:outline/>
              </w:rPr>
              <w:t>████████ - █ - ██</w:t>
            </w:r>
          </w:p>
        </w:tc>
      </w:tr>
      <w:tr w:rsidR="00C611A0" w:rsidRPr="00606B52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</w:p>
        </w:tc>
      </w:tr>
      <w:tr w:rsidR="00C611A0" w:rsidRPr="007D7AE6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273850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b/>
                <w:i/>
                <w:iCs/>
                <w:sz w:val="16"/>
                <w:szCs w:val="16"/>
              </w:rPr>
            </w:pPr>
            <w:r w:rsidRPr="00273850">
              <w:rPr>
                <w:b/>
                <w:i/>
                <w:iCs/>
                <w:sz w:val="16"/>
                <w:szCs w:val="16"/>
              </w:rPr>
              <w:t>II. A Htv. 39. § (6) bekezdésének hatálya alá</w:t>
            </w:r>
            <w:r>
              <w:rPr>
                <w:b/>
                <w:i/>
                <w:iCs/>
                <w:sz w:val="16"/>
                <w:szCs w:val="16"/>
              </w:rPr>
              <w:t xml:space="preserve"> </w:t>
            </w:r>
            <w:r w:rsidRPr="00273850">
              <w:rPr>
                <w:b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i/>
                <w:iCs/>
                <w:sz w:val="16"/>
                <w:szCs w:val="16"/>
              </w:rPr>
              <w:t xml:space="preserve">nem </w:t>
            </w:r>
            <w:r w:rsidRPr="00273850">
              <w:rPr>
                <w:b/>
                <w:i/>
                <w:iCs/>
                <w:sz w:val="16"/>
                <w:szCs w:val="16"/>
              </w:rPr>
              <w:t>tartozó</w:t>
            </w:r>
            <w:r>
              <w:rPr>
                <w:b/>
                <w:i/>
                <w:iCs/>
                <w:sz w:val="16"/>
                <w:szCs w:val="16"/>
              </w:rPr>
              <w:t>,</w:t>
            </w:r>
            <w:r w:rsidRPr="00273850">
              <w:rPr>
                <w:b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i/>
                <w:iCs/>
                <w:sz w:val="16"/>
                <w:szCs w:val="16"/>
              </w:rPr>
              <w:t>500 M Ft-ot meg</w:t>
            </w:r>
            <w:r w:rsidRPr="00273850">
              <w:rPr>
                <w:b/>
                <w:i/>
                <w:iCs/>
                <w:sz w:val="16"/>
                <w:szCs w:val="16"/>
              </w:rPr>
              <w:t>haladó nettó árbevételű vállalkozóna</w:t>
            </w:r>
            <w:r>
              <w:rPr>
                <w:b/>
                <w:i/>
                <w:iCs/>
                <w:sz w:val="16"/>
                <w:szCs w:val="16"/>
              </w:rPr>
              <w:t>k kell</w:t>
            </w:r>
            <w:r w:rsidRPr="00273850">
              <w:rPr>
                <w:b/>
                <w:i/>
                <w:iCs/>
                <w:sz w:val="16"/>
                <w:szCs w:val="16"/>
              </w:rPr>
              <w:t xml:space="preserve"> kitölteni!                                                                                                                         (Ft)</w:t>
            </w:r>
          </w:p>
        </w:tc>
      </w:tr>
      <w:tr w:rsidR="00C611A0" w:rsidRPr="00D6616B" w:rsidTr="008148FB">
        <w:trPr>
          <w:trHeight w:val="261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 xml:space="preserve"> 1</w:t>
            </w:r>
            <w:r w:rsidRPr="006510F6">
              <w:rPr>
                <w:i/>
                <w:iCs/>
                <w:sz w:val="16"/>
                <w:szCs w:val="16"/>
              </w:rPr>
              <w:t xml:space="preserve">. </w:t>
            </w:r>
            <w:r>
              <w:rPr>
                <w:i/>
                <w:iCs/>
                <w:sz w:val="16"/>
                <w:szCs w:val="16"/>
              </w:rPr>
              <w:t>A</w:t>
            </w:r>
            <w:r w:rsidRPr="006510F6">
              <w:rPr>
                <w:i/>
                <w:iCs/>
                <w:sz w:val="16"/>
                <w:szCs w:val="16"/>
              </w:rPr>
              <w:t xml:space="preserve"> Htv. 39. § (7) bekezdése szerinti export árbevételhez kapcsolódó elábé és közvetített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    szolgáltatások értéke </w:t>
            </w:r>
            <w:r>
              <w:rPr>
                <w:i/>
                <w:iCs/>
                <w:sz w:val="16"/>
                <w:szCs w:val="16"/>
              </w:rPr>
              <w:t xml:space="preserve">    </w:t>
            </w:r>
            <w:r w:rsidRPr="006510F6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</w:t>
            </w:r>
            <w:r w:rsidRPr="006510F6">
              <w:rPr>
                <w:bCs/>
                <w:iCs/>
                <w:outline/>
              </w:rPr>
              <w:t>███ .███ .███ .███ .███</w:t>
            </w:r>
            <w:r w:rsidRPr="006510F6">
              <w:rPr>
                <w:i/>
                <w:iCs/>
                <w:sz w:val="16"/>
                <w:szCs w:val="16"/>
              </w:rPr>
              <w:t xml:space="preserve">,                                                                                                                         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bCs/>
                <w:iCs/>
                <w:outline/>
              </w:rPr>
            </w:pPr>
            <w:r>
              <w:rPr>
                <w:i/>
                <w:iCs/>
                <w:sz w:val="16"/>
                <w:szCs w:val="16"/>
              </w:rPr>
              <w:t xml:space="preserve"> 2</w:t>
            </w:r>
            <w:r w:rsidRPr="006510F6">
              <w:rPr>
                <w:i/>
                <w:iCs/>
                <w:sz w:val="16"/>
                <w:szCs w:val="16"/>
              </w:rPr>
              <w:t xml:space="preserve">. </w:t>
            </w:r>
            <w:r>
              <w:rPr>
                <w:i/>
                <w:iCs/>
                <w:sz w:val="16"/>
                <w:szCs w:val="16"/>
              </w:rPr>
              <w:t xml:space="preserve">A </w:t>
            </w:r>
            <w:r w:rsidRPr="006510F6">
              <w:rPr>
                <w:i/>
                <w:iCs/>
                <w:sz w:val="16"/>
                <w:szCs w:val="16"/>
              </w:rPr>
              <w:t xml:space="preserve"> Htv. 39. § (7) bekezdése szerinti közfinanszírozásban részesülő gyógyszerek </w:t>
            </w:r>
            <w:r w:rsidRPr="006510F6">
              <w:rPr>
                <w:i/>
                <w:iCs/>
                <w:sz w:val="16"/>
                <w:szCs w:val="16"/>
              </w:rPr>
              <w:br/>
              <w:t xml:space="preserve">     értékesítéséhez kapcsolódó elábé </w:t>
            </w:r>
            <w:r>
              <w:rPr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</w:t>
            </w:r>
            <w:r w:rsidRPr="006510F6">
              <w:rPr>
                <w:bCs/>
                <w:iCs/>
                <w:outline/>
              </w:rPr>
              <w:t>███ .███ .███ .███ .███,</w:t>
            </w:r>
            <w:r w:rsidRPr="006510F6">
              <w:rPr>
                <w:i/>
                <w:iCs/>
                <w:sz w:val="16"/>
                <w:szCs w:val="16"/>
              </w:rPr>
              <w:t xml:space="preserve">                     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3</w:t>
            </w:r>
            <w:r w:rsidRPr="006510F6">
              <w:rPr>
                <w:i/>
                <w:iCs/>
                <w:sz w:val="16"/>
                <w:szCs w:val="16"/>
              </w:rPr>
              <w:t>. A Htv. 39. § (4)-(5) bekezdése alapján (sávosan) megállapított, levonható elábé és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    közvetített szolgáltatások értéke együttes összege                                                                                        </w:t>
            </w:r>
            <w:r w:rsidRPr="006510F6">
              <w:rPr>
                <w:bCs/>
                <w:iCs/>
                <w:outline/>
              </w:rPr>
              <w:t xml:space="preserve"> ███ .███ .███ .███ .███</w:t>
            </w:r>
            <w:r w:rsidRPr="006510F6">
              <w:rPr>
                <w:i/>
                <w:iCs/>
                <w:sz w:val="16"/>
                <w:szCs w:val="16"/>
              </w:rPr>
              <w:t xml:space="preserve"> 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4</w:t>
            </w:r>
            <w:r w:rsidRPr="006510F6">
              <w:rPr>
                <w:i/>
                <w:iCs/>
                <w:sz w:val="16"/>
                <w:szCs w:val="16"/>
              </w:rPr>
              <w:t>. Figyelembe vehető elábé  és a közvetített szolgáltatások értékének együttes összege (1.+2.</w:t>
            </w:r>
            <w:r>
              <w:rPr>
                <w:i/>
                <w:iCs/>
                <w:sz w:val="16"/>
                <w:szCs w:val="16"/>
              </w:rPr>
              <w:t>+3.</w:t>
            </w:r>
            <w:r w:rsidRPr="006510F6">
              <w:rPr>
                <w:i/>
                <w:iCs/>
                <w:sz w:val="16"/>
                <w:szCs w:val="16"/>
              </w:rPr>
              <w:t>),</w:t>
            </w:r>
            <w:r>
              <w:rPr>
                <w:i/>
                <w:iCs/>
                <w:sz w:val="16"/>
                <w:szCs w:val="16"/>
              </w:rPr>
              <w:t xml:space="preserve">               </w:t>
            </w:r>
            <w:r w:rsidRPr="006510F6">
              <w:rPr>
                <w:i/>
                <w:iCs/>
                <w:sz w:val="16"/>
                <w:szCs w:val="16"/>
              </w:rPr>
              <w:t xml:space="preserve"> </w:t>
            </w:r>
            <w:r w:rsidRPr="006510F6">
              <w:rPr>
                <w:bCs/>
                <w:iCs/>
                <w:outline/>
              </w:rPr>
              <w:t>███ .███ .███ .███ .███</w:t>
            </w:r>
            <w:r>
              <w:rPr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Pr="006510F6">
              <w:rPr>
                <w:i/>
                <w:iCs/>
                <w:sz w:val="16"/>
                <w:szCs w:val="16"/>
              </w:rPr>
              <w:t xml:space="preserve"> </w:t>
            </w:r>
          </w:p>
          <w:p w:rsidR="00C611A0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5. Adóelőleg-számításnál figyelembe veendő  vállalkozási szintű adóalap </w:t>
            </w:r>
          </w:p>
          <w:p w:rsidR="00C611A0" w:rsidRPr="005F0B89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bCs/>
                <w:iCs/>
                <w:outline/>
              </w:rPr>
            </w:pPr>
            <w:r>
              <w:rPr>
                <w:i/>
                <w:iCs/>
                <w:sz w:val="16"/>
                <w:szCs w:val="16"/>
              </w:rPr>
              <w:t>[Főlap VII/1.sor-Főlap VII/4.sor-Főlap  VII/5. sor –Főlap VII/6-4. sor]</w:t>
            </w:r>
            <w:r w:rsidRPr="006510F6">
              <w:rPr>
                <w:bCs/>
                <w:iCs/>
                <w:outline/>
              </w:rPr>
              <w:t xml:space="preserve"> </w:t>
            </w:r>
            <w:r>
              <w:rPr>
                <w:bCs/>
                <w:iCs/>
                <w:outline/>
              </w:rPr>
              <w:t xml:space="preserve">                                      </w:t>
            </w:r>
            <w:r w:rsidRPr="006510F6">
              <w:rPr>
                <w:bCs/>
                <w:iCs/>
                <w:outline/>
              </w:rPr>
              <w:t>███ .███ .███ .███ .███</w:t>
            </w:r>
            <w:r>
              <w:rPr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Pr="006510F6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C611A0" w:rsidRPr="00116A03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273850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b/>
                <w:i/>
                <w:iCs/>
                <w:sz w:val="16"/>
                <w:szCs w:val="16"/>
              </w:rPr>
            </w:pPr>
            <w:r w:rsidRPr="00273850">
              <w:rPr>
                <w:b/>
                <w:i/>
                <w:iCs/>
                <w:sz w:val="16"/>
                <w:szCs w:val="16"/>
              </w:rPr>
              <w:t>III. A Htv. 39. § (6) bekezdésének hatálya alá tartozó kapcsolt vállalkozás esetén</w:t>
            </w:r>
          </w:p>
        </w:tc>
      </w:tr>
      <w:tr w:rsidR="00C611A0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1. A kapcsolt vállalkozás adóalanyok összes nettó árbevétele                                   </w:t>
            </w:r>
            <w:r>
              <w:rPr>
                <w:i/>
                <w:iCs/>
                <w:sz w:val="16"/>
                <w:szCs w:val="16"/>
              </w:rPr>
              <w:t xml:space="preserve">                              </w:t>
            </w:r>
            <w:r w:rsidRPr="006510F6">
              <w:rPr>
                <w:i/>
                <w:iCs/>
                <w:sz w:val="16"/>
                <w:szCs w:val="16"/>
              </w:rPr>
              <w:t xml:space="preserve">          </w:t>
            </w:r>
            <w:r w:rsidRPr="006510F6">
              <w:rPr>
                <w:bCs/>
                <w:iCs/>
                <w:outline/>
              </w:rPr>
              <w:t>███ .███ .███ .███ .███,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2. Kapcsolt vállalkozás adóalanyok által figyelembe vehető összes anyagköltség, alvállalkozói teljesítések</w:t>
            </w:r>
            <w:r w:rsidRPr="006510F6">
              <w:rPr>
                <w:i/>
                <w:iCs/>
                <w:sz w:val="16"/>
                <w:szCs w:val="16"/>
              </w:rPr>
              <w:br/>
              <w:t xml:space="preserve"> értéke, alapkutatás, alkalmazott kutatás, kísérleti fejlesztés adóévben elszámolt közvetlen költsége</w:t>
            </w:r>
            <w:r w:rsidRPr="006510F6" w:rsidDel="00831F33">
              <w:rPr>
                <w:i/>
                <w:iCs/>
                <w:sz w:val="16"/>
                <w:szCs w:val="16"/>
              </w:rPr>
              <w:t xml:space="preserve"> </w:t>
            </w:r>
            <w:r w:rsidRPr="006510F6">
              <w:rPr>
                <w:i/>
                <w:iCs/>
                <w:sz w:val="16"/>
                <w:szCs w:val="16"/>
              </w:rPr>
              <w:t xml:space="preserve">             </w:t>
            </w:r>
            <w:r w:rsidRPr="006510F6">
              <w:rPr>
                <w:bCs/>
                <w:iCs/>
                <w:outline/>
              </w:rPr>
              <w:t xml:space="preserve"> ███ .███ .███ .███ .███</w:t>
            </w:r>
            <w:r w:rsidRPr="006510F6">
              <w:rPr>
                <w:i/>
                <w:iCs/>
                <w:sz w:val="16"/>
                <w:szCs w:val="16"/>
              </w:rPr>
              <w:t>,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3. Kapcsolt vállalkozás adóalanyok összes eladott áruk beszerzési értéke </w:t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  <w:t xml:space="preserve">         </w:t>
            </w:r>
            <w:r w:rsidRPr="006510F6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6510F6">
              <w:rPr>
                <w:i/>
                <w:iCs/>
                <w:sz w:val="16"/>
                <w:szCs w:val="16"/>
              </w:rPr>
              <w:t xml:space="preserve">  </w:t>
            </w:r>
            <w:r w:rsidRPr="006510F6">
              <w:rPr>
                <w:bCs/>
                <w:iCs/>
                <w:outline/>
              </w:rPr>
              <w:t>███ .███ .███ .███ .███,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4. Kapcsolt vállalkozás adóalanyok összes közvetített szolgáltatások értéke                                    </w:t>
            </w:r>
            <w:r>
              <w:rPr>
                <w:i/>
                <w:iCs/>
                <w:sz w:val="16"/>
                <w:szCs w:val="16"/>
              </w:rPr>
              <w:t xml:space="preserve">             </w:t>
            </w:r>
            <w:r w:rsidRPr="006510F6">
              <w:rPr>
                <w:i/>
                <w:iCs/>
                <w:sz w:val="16"/>
                <w:szCs w:val="16"/>
              </w:rPr>
              <w:t xml:space="preserve">   </w:t>
            </w:r>
            <w:r w:rsidRPr="006510F6">
              <w:rPr>
                <w:bCs/>
                <w:iCs/>
                <w:outline/>
              </w:rPr>
              <w:t>███ .███ .███ .███ .███,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5. A 3. és 4. sorból a Htv. 39. § (7) bekezdése szerinti export árbevételhez kapcsolódó összes elábé és közvetített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szolgáltatások értéke                                                                                                                                    </w:t>
            </w:r>
            <w:r>
              <w:rPr>
                <w:i/>
                <w:iCs/>
                <w:sz w:val="16"/>
                <w:szCs w:val="16"/>
              </w:rPr>
              <w:t xml:space="preserve">    </w:t>
            </w:r>
            <w:r w:rsidRPr="006510F6">
              <w:rPr>
                <w:i/>
                <w:iCs/>
                <w:sz w:val="16"/>
                <w:szCs w:val="16"/>
              </w:rPr>
              <w:t xml:space="preserve">  </w:t>
            </w:r>
            <w:r w:rsidRPr="006510F6">
              <w:rPr>
                <w:bCs/>
                <w:iCs/>
                <w:outline/>
              </w:rPr>
              <w:t>███ .███ .███ .███ .███,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6. A 3. sorból a Htv. 39. § (7) bekezdése szerinti közfinanszírozásban részesülő gyógyszerek </w:t>
            </w:r>
            <w:r w:rsidRPr="006510F6">
              <w:rPr>
                <w:i/>
                <w:iCs/>
                <w:sz w:val="16"/>
                <w:szCs w:val="16"/>
              </w:rPr>
              <w:br/>
              <w:t xml:space="preserve"> értékesítéséhez kapcsolódó elábé                                                                                                                  </w:t>
            </w:r>
            <w:r>
              <w:rPr>
                <w:i/>
                <w:iCs/>
                <w:sz w:val="16"/>
                <w:szCs w:val="16"/>
              </w:rPr>
              <w:t xml:space="preserve">   </w:t>
            </w:r>
            <w:r w:rsidRPr="006510F6">
              <w:rPr>
                <w:i/>
                <w:iCs/>
                <w:sz w:val="16"/>
                <w:szCs w:val="16"/>
              </w:rPr>
              <w:t xml:space="preserve">  </w:t>
            </w:r>
            <w:r w:rsidRPr="006510F6">
              <w:rPr>
                <w:bCs/>
                <w:iCs/>
                <w:outline/>
              </w:rPr>
              <w:t>███ .███ .███ .███ .███,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7. A kapcsolt vállalkozásoknál a Htv. 39. § (4)-(5) bekezdése alapján (sávosan) megállapított, levonható 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elábé és közvetített szolgáltatások értéke együttes összege                                              </w:t>
            </w:r>
            <w:r>
              <w:rPr>
                <w:i/>
                <w:iCs/>
                <w:sz w:val="16"/>
                <w:szCs w:val="16"/>
              </w:rPr>
              <w:t xml:space="preserve">                               </w:t>
            </w:r>
            <w:r w:rsidRPr="006510F6">
              <w:rPr>
                <w:i/>
                <w:iCs/>
                <w:sz w:val="16"/>
                <w:szCs w:val="16"/>
              </w:rPr>
              <w:t xml:space="preserve">   </w:t>
            </w:r>
            <w:r w:rsidRPr="006510F6">
              <w:rPr>
                <w:bCs/>
                <w:iCs/>
                <w:outline/>
              </w:rPr>
              <w:t>███ .███ .███ .███ .███,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8. Kapcsolt vállalkozás tagjai által összesen figyelembe vehető </w:t>
            </w:r>
            <w:r w:rsidRPr="006510F6">
              <w:rPr>
                <w:i/>
                <w:iCs/>
                <w:sz w:val="16"/>
                <w:szCs w:val="16"/>
              </w:rPr>
              <w:br/>
              <w:t xml:space="preserve"> eladott áruk beszerzési értékének és a közvetített szolgáltatások ért</w:t>
            </w:r>
            <w:r>
              <w:rPr>
                <w:i/>
                <w:iCs/>
                <w:sz w:val="16"/>
                <w:szCs w:val="16"/>
              </w:rPr>
              <w:t>ékének együttes összege (5.+6+7</w:t>
            </w:r>
            <w:r w:rsidRPr="006510F6">
              <w:rPr>
                <w:i/>
                <w:iCs/>
                <w:sz w:val="16"/>
                <w:szCs w:val="16"/>
              </w:rPr>
              <w:t>.)</w:t>
            </w:r>
            <w:r>
              <w:rPr>
                <w:i/>
                <w:iCs/>
                <w:sz w:val="16"/>
                <w:szCs w:val="16"/>
              </w:rPr>
              <w:t xml:space="preserve">        </w:t>
            </w:r>
            <w:r w:rsidRPr="006510F6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6510F6">
              <w:rPr>
                <w:bCs/>
                <w:iCs/>
                <w:outline/>
              </w:rPr>
              <w:t>███ .███ .███ .███ .███,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9. Kapcsolt vállalkozások összesített pozitív előjelű különbözet (adóalap) (1.-2.-8</w:t>
            </w:r>
            <w:r>
              <w:rPr>
                <w:i/>
                <w:iCs/>
                <w:sz w:val="16"/>
                <w:szCs w:val="16"/>
              </w:rPr>
              <w:t>.</w:t>
            </w:r>
            <w:r w:rsidRPr="006510F6">
              <w:rPr>
                <w:i/>
                <w:iCs/>
                <w:sz w:val="16"/>
                <w:szCs w:val="16"/>
              </w:rPr>
              <w:t xml:space="preserve">)                                        </w:t>
            </w:r>
            <w:r w:rsidRPr="006510F6">
              <w:rPr>
                <w:bCs/>
                <w:iCs/>
                <w:outline/>
              </w:rPr>
              <w:t>███ .███ .███ .███ .███,</w:t>
            </w:r>
          </w:p>
          <w:p w:rsidR="00C611A0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 xml:space="preserve"> 10. Az adóalanyra jutó</w:t>
            </w:r>
            <w:r>
              <w:rPr>
                <w:i/>
                <w:iCs/>
                <w:sz w:val="16"/>
                <w:szCs w:val="16"/>
              </w:rPr>
              <w:t>, előlegszámításnál figyelembe veendő</w:t>
            </w:r>
            <w:r w:rsidRPr="006510F6">
              <w:rPr>
                <w:i/>
                <w:iCs/>
                <w:sz w:val="16"/>
                <w:szCs w:val="16"/>
              </w:rPr>
              <w:t xml:space="preserve"> vállalkozási szintű adóalap 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outlineLvl w:val="5"/>
              <w:rPr>
                <w:i/>
                <w:iCs/>
                <w:sz w:val="16"/>
                <w:szCs w:val="16"/>
              </w:rPr>
            </w:pPr>
            <w:r w:rsidRPr="006510F6">
              <w:rPr>
                <w:i/>
                <w:iCs/>
                <w:sz w:val="16"/>
                <w:szCs w:val="16"/>
              </w:rPr>
              <w:t>[9. sor* (”A”</w:t>
            </w:r>
            <w:r>
              <w:rPr>
                <w:i/>
                <w:iCs/>
                <w:sz w:val="16"/>
                <w:szCs w:val="16"/>
              </w:rPr>
              <w:t xml:space="preserve"> vagy „B” vagy „C” vagy </w:t>
            </w:r>
            <w:r w:rsidRPr="006510F6">
              <w:rPr>
                <w:i/>
                <w:iCs/>
                <w:sz w:val="16"/>
                <w:szCs w:val="16"/>
              </w:rPr>
              <w:t>„D” betétlap II/1. sor/1. sor)]</w:t>
            </w:r>
            <w:r>
              <w:rPr>
                <w:i/>
                <w:iCs/>
                <w:sz w:val="16"/>
                <w:szCs w:val="16"/>
              </w:rPr>
              <w:t xml:space="preserve">               </w:t>
            </w:r>
            <w:r w:rsidRPr="006510F6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i/>
                <w:iCs/>
                <w:sz w:val="16"/>
                <w:szCs w:val="16"/>
              </w:rPr>
              <w:t xml:space="preserve">                                          </w:t>
            </w:r>
            <w:r w:rsidRPr="006510F6">
              <w:rPr>
                <w:i/>
                <w:iCs/>
                <w:sz w:val="16"/>
                <w:szCs w:val="16"/>
              </w:rPr>
              <w:t xml:space="preserve"> </w:t>
            </w:r>
            <w:r w:rsidRPr="006510F6">
              <w:rPr>
                <w:bCs/>
                <w:iCs/>
                <w:outline/>
              </w:rPr>
              <w:t>███ .███ .███ .███ .███.</w:t>
            </w:r>
          </w:p>
        </w:tc>
      </w:tr>
      <w:tr w:rsidR="00C611A0" w:rsidRPr="00606B52" w:rsidTr="008148F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11A0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6510F6">
              <w:rPr>
                <w:b/>
                <w:sz w:val="16"/>
                <w:szCs w:val="16"/>
              </w:rPr>
              <w:br w:type="page"/>
            </w:r>
            <w:r w:rsidRPr="006510F6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6510F6">
              <w:rPr>
                <w:b/>
                <w:bCs/>
                <w:i/>
                <w:iCs/>
                <w:sz w:val="16"/>
                <w:szCs w:val="16"/>
              </w:rPr>
              <w:t>_____________________________</w:t>
            </w:r>
            <w:r w:rsidRPr="006510F6">
              <w:rPr>
                <w:b/>
                <w:bCs/>
                <w:i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6510F6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Cs/>
                <w:outline/>
                <w:sz w:val="16"/>
                <w:szCs w:val="16"/>
              </w:rPr>
            </w:pPr>
            <w:r w:rsidRPr="006510F6">
              <w:rPr>
                <w:b/>
                <w:bCs/>
                <w:iCs/>
                <w:outline/>
                <w:sz w:val="16"/>
                <w:szCs w:val="16"/>
              </w:rPr>
              <w:t>████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6510F6">
              <w:rPr>
                <w:b/>
                <w:bCs/>
                <w:i/>
                <w:iCs/>
                <w:sz w:val="16"/>
                <w:szCs w:val="16"/>
              </w:rPr>
              <w:t>év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Cs/>
                <w:outline/>
                <w:sz w:val="16"/>
                <w:szCs w:val="16"/>
              </w:rPr>
            </w:pPr>
            <w:r w:rsidRPr="006510F6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6510F6">
              <w:rPr>
                <w:b/>
                <w:bCs/>
                <w:iCs/>
                <w:outline/>
                <w:sz w:val="16"/>
                <w:szCs w:val="16"/>
              </w:rPr>
              <w:t>██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6510F6">
              <w:rPr>
                <w:b/>
                <w:bCs/>
                <w:i/>
                <w:iCs/>
                <w:sz w:val="16"/>
                <w:szCs w:val="16"/>
              </w:rPr>
              <w:t>hó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Cs/>
                <w:outline/>
                <w:sz w:val="16"/>
                <w:szCs w:val="16"/>
              </w:rPr>
            </w:pP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Cs/>
                <w:outline/>
                <w:sz w:val="16"/>
                <w:szCs w:val="16"/>
              </w:rPr>
            </w:pPr>
            <w:r w:rsidRPr="006510F6">
              <w:rPr>
                <w:b/>
                <w:bCs/>
                <w:iCs/>
                <w:outline/>
                <w:sz w:val="16"/>
                <w:szCs w:val="16"/>
              </w:rPr>
              <w:t>██</w:t>
            </w: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6510F6">
              <w:rPr>
                <w:b/>
                <w:bCs/>
                <w:i/>
                <w:iCs/>
                <w:sz w:val="16"/>
                <w:szCs w:val="16"/>
              </w:rPr>
              <w:t>nap</w:t>
            </w:r>
          </w:p>
        </w:tc>
        <w:tc>
          <w:tcPr>
            <w:tcW w:w="5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1A0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C611A0" w:rsidRPr="006510F6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6510F6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_________________________________________</w:t>
            </w:r>
            <w:r w:rsidRPr="006510F6">
              <w:rPr>
                <w:b/>
                <w:bCs/>
                <w:i/>
                <w:iCs/>
                <w:sz w:val="16"/>
                <w:szCs w:val="16"/>
              </w:rPr>
              <w:br/>
              <w:t>az adózó vagy képviselője (meghatalmazottja) aláírása</w:t>
            </w:r>
          </w:p>
        </w:tc>
      </w:tr>
    </w:tbl>
    <w:p w:rsidR="00C611A0" w:rsidRDefault="00C611A0" w:rsidP="00A50E90">
      <w:pPr>
        <w:autoSpaceDE w:val="0"/>
        <w:autoSpaceDN w:val="0"/>
        <w:adjustRightInd w:val="0"/>
        <w:spacing w:before="60" w:after="40"/>
        <w:rPr>
          <w:b/>
          <w:bCs/>
          <w:i/>
          <w:iCs/>
          <w:sz w:val="2"/>
          <w:szCs w:val="2"/>
        </w:rPr>
        <w:sectPr w:rsidR="00C611A0">
          <w:pgSz w:w="11906" w:h="16838"/>
          <w:pgMar w:top="905" w:right="1418" w:bottom="709" w:left="1418" w:header="567" w:footer="575" w:gutter="0"/>
          <w:cols w:space="708"/>
          <w:docGrid w:linePitch="360"/>
        </w:sect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900"/>
        <w:gridCol w:w="540"/>
        <w:gridCol w:w="462"/>
        <w:gridCol w:w="5283"/>
      </w:tblGrid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„F</w:t>
            </w:r>
            <w:r w:rsidRPr="00760839">
              <w:rPr>
                <w:i/>
                <w:iCs/>
                <w:sz w:val="28"/>
                <w:szCs w:val="28"/>
              </w:rPr>
              <w:t>” jelű betétlap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Cs/>
                <w:i/>
                <w:iCs/>
                <w:sz w:val="20"/>
                <w:szCs w:val="20"/>
              </w:rPr>
            </w:pPr>
            <w:r w:rsidRPr="00760839">
              <w:rPr>
                <w:i/>
                <w:iCs/>
                <w:sz w:val="28"/>
                <w:szCs w:val="28"/>
              </w:rPr>
              <w:t xml:space="preserve"> </w:t>
            </w:r>
            <w:r w:rsidRPr="00760839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E37542"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Pr="00215B18">
              <w:rPr>
                <w:b/>
                <w:bCs/>
                <w:i/>
                <w:iCs/>
                <w:sz w:val="20"/>
                <w:szCs w:val="20"/>
              </w:rPr>
              <w:t>12. évben kezdődő</w:t>
            </w:r>
            <w:r>
              <w:rPr>
                <w:bCs/>
                <w:i/>
                <w:iCs/>
                <w:sz w:val="20"/>
                <w:szCs w:val="20"/>
              </w:rPr>
              <w:t xml:space="preserve"> adóévről a Körösladány </w:t>
            </w:r>
            <w:r w:rsidRPr="00760839">
              <w:rPr>
                <w:bCs/>
                <w:i/>
                <w:iCs/>
                <w:sz w:val="20"/>
                <w:szCs w:val="20"/>
              </w:rPr>
              <w:t xml:space="preserve">önkormányzat illetékességi területén </w:t>
            </w:r>
            <w:r w:rsidRPr="00760839">
              <w:rPr>
                <w:bCs/>
                <w:i/>
                <w:iCs/>
                <w:sz w:val="20"/>
                <w:szCs w:val="20"/>
              </w:rPr>
              <w:br/>
              <w:t xml:space="preserve">folytatott állandó jellegű iparűzési tevékenység utáni adókötelezettségről szóló helyi </w:t>
            </w:r>
            <w:r w:rsidRPr="00760839">
              <w:rPr>
                <w:bCs/>
                <w:i/>
                <w:iCs/>
                <w:sz w:val="20"/>
                <w:szCs w:val="20"/>
              </w:rPr>
              <w:br/>
              <w:t>iparűzési adóbevalláshoz</w:t>
            </w:r>
          </w:p>
          <w:p w:rsidR="00C611A0" w:rsidRPr="00760839" w:rsidRDefault="00C611A0" w:rsidP="008148FB">
            <w:pPr>
              <w:spacing w:before="60" w:after="40"/>
              <w:jc w:val="center"/>
            </w:pPr>
            <w:r w:rsidRPr="00760839">
              <w:rPr>
                <w:b/>
                <w:bCs/>
                <w:i/>
                <w:iCs/>
                <w:sz w:val="20"/>
                <w:szCs w:val="20"/>
              </w:rPr>
              <w:t xml:space="preserve">A vállalkozási szintű adóalap megosztása 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I. Adóalany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1.  Adóalany neve (cégneve): _____________________________________________________________________________________________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2.  Adóazonosító jele: </w:t>
            </w:r>
            <w:r w:rsidRPr="00760839">
              <w:rPr>
                <w:bCs/>
                <w:iCs/>
                <w:outline/>
              </w:rPr>
              <w:t>██████████</w:t>
            </w:r>
            <w:r w:rsidRPr="00760839">
              <w:rPr>
                <w:bCs/>
                <w:iCs/>
                <w:outline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Adószáma: </w:t>
            </w:r>
            <w:r w:rsidRPr="00760839">
              <w:rPr>
                <w:bCs/>
                <w:iCs/>
                <w:outline/>
              </w:rPr>
              <w:t xml:space="preserve">████████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 xml:space="preserve">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>██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/>
                <w:bCs/>
                <w:i/>
                <w:iCs/>
                <w:sz w:val="2"/>
                <w:szCs w:val="2"/>
              </w:rPr>
            </w:pP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II. Az alkalmazott adóalap megosztás módszere 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108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1. Személyi jellegű ráfordítással arányos 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megosztás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>5. A Htv. 3. számú melléklet 2.3 pontja szerinti megosztás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108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>2. Eszközérték arányos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megosztás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>6. A Htv. 3. számú melléklet 2.4.1 pontja szerinti megosztás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108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>3. A Htv. 3. számú melléklet 2.1 pontja szerinti megosztás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</w:t>
            </w: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>7. A Htv. 3. számú melléklet 2.4.2 pontja szerinti megosztás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1080" w:right="56" w:hanging="334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4. A Htv. 3. számú melléklet 2.2 pontja szerinti megosztás 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b/>
                <w:bCs/>
                <w:i/>
                <w:iCs/>
                <w:sz w:val="2"/>
                <w:szCs w:val="2"/>
              </w:rPr>
            </w:pP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III. Megosztás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</w:p>
        </w:tc>
      </w:tr>
      <w:tr w:rsidR="00C611A0" w:rsidRPr="00760839" w:rsidTr="008148FB">
        <w:trPr>
          <w:trHeight w:val="113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pStyle w:val="ListParagraph"/>
              <w:autoSpaceDE w:val="0"/>
              <w:autoSpaceDN w:val="0"/>
              <w:adjustRightInd w:val="0"/>
              <w:spacing w:before="60" w:after="40"/>
              <w:ind w:left="8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1. A vállalkozás által az adóévben – a Htv. melléklete szerint – figyelembeveendő összes személyi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jellegű ráfordítás összege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Ft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2. Az 1. sorból az önkormányzat illetékességi területén foglalkoztatottak után az adóévben – a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Htv. melléklete szerint – figyelembeveendő személyi jellegű ráfordítás összege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Ft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3. A vállalkozásnak az adóévben a székhely, telephely szerinti településekhez tartozó – a Htv.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melléklete szerinti – összes eszközérték összege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Ft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4. A 3. sorból az önkormányzat illetékességi területén figyelembeveendő – a Htv. melléklete szerinti –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eszközérték összege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Ft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5. Egyetemes szolgáltató, villamosenergia- vagy földgázkereskedő villamosenergia vagy földgáz végső fogyasztók részére történő értékesítésből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származó összes számviteli törvény szerinti nettó árbevétele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Ft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6. Az 5. sorból az egyetemes szolgáltató, villamosenergia- vagy földgázkereskedő villamosenergia vagy földgáz végső fogyasztók részére történő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értékesítésből származó az önkormányzat illetékességi területére jutó számviteli törvény szerinti nettó árbevétele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Ft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7. Villamos energia elosztó hálózati engedélyes és földgázelosztói engedélyes esetén az összes végső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fogyasztónak továbbított villamosenergia vagy földgáz mennyisége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kWh vagy ezer m</w:t>
            </w:r>
            <w:r w:rsidRPr="00760839">
              <w:rPr>
                <w:b/>
                <w:bCs/>
                <w:i/>
                <w:iCs/>
                <w:sz w:val="16"/>
                <w:szCs w:val="16"/>
                <w:vertAlign w:val="superscript"/>
              </w:rPr>
              <w:t>3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8. A 7. sorból a villamos energia elosztó hálózati engedélyes és földgázelosztói engedélyes esetén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az önkormányzat illetékességi területén lévő végső fogyasztónak továbbított villamosenergia vagy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/>
              <w:rPr>
                <w:b/>
                <w:bCs/>
                <w:i/>
                <w:iCs/>
                <w:sz w:val="16"/>
                <w:szCs w:val="16"/>
                <w:vertAlign w:val="superscript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földgáz mennyisége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kWh vagy ezer m</w:t>
            </w:r>
            <w:r w:rsidRPr="00760839">
              <w:rPr>
                <w:b/>
                <w:bCs/>
                <w:i/>
                <w:iCs/>
                <w:sz w:val="16"/>
                <w:szCs w:val="16"/>
                <w:vertAlign w:val="superscript"/>
              </w:rPr>
              <w:t>3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9. Az építőipari tevékenységből [Htv. 52. § 24.] származó, számviteli törvény szerinti értékesítés nettó árbevétele és az adóév utolsó napján fennálló, építőipari tevékenységgel összefüggésben készletre vett befejezetlen termelés, félkésztermék, késztermék értéke együttes összege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Ft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10.  A 9. sorból az önkormányzat illetékességi területén a Htv. 37. § (3) bekezdés szerint létrejött telephelyre jutó összeg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Ft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11. A vezeték nélküli távközlési tevékenységet végző vállalkozó távközlési szolgáltatást igénybe vevő előfizetőinek száma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db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12. A 11. sorból az önkormányzat illetékességi területén található számlázási cím szerinti vezeték nélküli távközlési tevékenységet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igénybe vevő előfizetők száma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db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13. A vezetékes távközlési tevékenységet végző vállalkozó vezetékes távközlési tevékenység szolgáltatási helyeinek száma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db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14. A 13. sorból az önkormányzat illetékességi területén található vezetékes szolgáltatási helyeinek száma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db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15. A vezetékes távközlési tevékenységet végző vállalkozó vezeték nélküli távközlési szolgáltatást igénybe vevő előfizetőinek száma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db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16. A 15. sorból az önkormányzat illetékességi területén található számlázási cím szerinti vezeték nélküli távközlési tevékenységet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igénybe vevő előfizetők száma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.</w:t>
            </w:r>
            <w:r w:rsidRPr="00760839">
              <w:rPr>
                <w:bCs/>
                <w:iCs/>
                <w:outline/>
                <w:sz w:val="16"/>
                <w:szCs w:val="16"/>
              </w:rPr>
              <w:t>███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, db</w:t>
            </w:r>
          </w:p>
        </w:tc>
      </w:tr>
      <w:tr w:rsidR="00C611A0" w:rsidRPr="00760839" w:rsidTr="008148FB"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760839" w:rsidTr="008148F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br w:type="page"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Cs/>
                <w:iCs/>
                <w:outline/>
              </w:rPr>
              <w:t>████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Cs/>
                <w:iCs/>
                <w:outline/>
              </w:rPr>
              <w:t>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</w:rPr>
            </w:pPr>
            <w:r w:rsidRPr="00760839">
              <w:rPr>
                <w:bCs/>
                <w:iCs/>
                <w:outline/>
              </w:rPr>
              <w:t>██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nap</w:t>
            </w:r>
          </w:p>
        </w:tc>
        <w:tc>
          <w:tcPr>
            <w:tcW w:w="5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_________________________________________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br/>
              <w:t>az adózó vagy képviselője (meghatalmazottja) aláírása</w:t>
            </w:r>
          </w:p>
        </w:tc>
      </w:tr>
    </w:tbl>
    <w:p w:rsidR="00C611A0" w:rsidRPr="004D60F4" w:rsidRDefault="00C611A0" w:rsidP="00A50E90">
      <w:pPr>
        <w:rPr>
          <w:sz w:val="2"/>
          <w:szCs w:val="2"/>
        </w:rPr>
        <w:sectPr w:rsidR="00C611A0" w:rsidRPr="004D60F4">
          <w:pgSz w:w="11906" w:h="16838"/>
          <w:pgMar w:top="905" w:right="1418" w:bottom="709" w:left="1418" w:header="567" w:footer="575" w:gutter="0"/>
          <w:cols w:space="708"/>
          <w:docGrid w:linePitch="360"/>
        </w:sectPr>
      </w:pPr>
    </w:p>
    <w:p w:rsidR="00C611A0" w:rsidRDefault="00C611A0" w:rsidP="00A50E90">
      <w:pPr>
        <w:autoSpaceDE w:val="0"/>
        <w:autoSpaceDN w:val="0"/>
        <w:adjustRightInd w:val="0"/>
        <w:ind w:left="1410"/>
      </w:pPr>
    </w:p>
    <w:tbl>
      <w:tblPr>
        <w:tblW w:w="14580" w:type="dxa"/>
        <w:tblInd w:w="-9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3780"/>
        <w:gridCol w:w="1080"/>
        <w:gridCol w:w="900"/>
        <w:gridCol w:w="540"/>
        <w:gridCol w:w="462"/>
        <w:gridCol w:w="978"/>
        <w:gridCol w:w="4860"/>
        <w:gridCol w:w="1260"/>
      </w:tblGrid>
      <w:tr w:rsidR="00C611A0" w:rsidRPr="00760839" w:rsidTr="008148FB"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/>
                <w:iCs/>
              </w:rPr>
            </w:pPr>
            <w:r w:rsidRPr="00564037">
              <w:rPr>
                <w:i/>
                <w:iCs/>
              </w:rPr>
              <w:t>„</w:t>
            </w:r>
            <w:r>
              <w:rPr>
                <w:i/>
                <w:iCs/>
              </w:rPr>
              <w:t>G</w:t>
            </w:r>
            <w:r w:rsidRPr="00564037">
              <w:rPr>
                <w:i/>
                <w:iCs/>
              </w:rPr>
              <w:t>” jelű betétlap</w:t>
            </w:r>
          </w:p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Cs/>
                <w:i/>
                <w:iCs/>
                <w:sz w:val="16"/>
                <w:szCs w:val="16"/>
              </w:rPr>
            </w:pPr>
            <w:r w:rsidRPr="00564037">
              <w:rPr>
                <w:i/>
                <w:iCs/>
                <w:sz w:val="16"/>
                <w:szCs w:val="16"/>
              </w:rPr>
              <w:t xml:space="preserve"> </w:t>
            </w:r>
            <w:r w:rsidRPr="00564037">
              <w:rPr>
                <w:bCs/>
                <w:i/>
                <w:iCs/>
                <w:sz w:val="16"/>
                <w:szCs w:val="16"/>
              </w:rPr>
              <w:t xml:space="preserve"> </w:t>
            </w:r>
            <w:r w:rsidRPr="00E37542">
              <w:rPr>
                <w:b/>
                <w:bCs/>
                <w:i/>
                <w:iCs/>
                <w:sz w:val="16"/>
                <w:szCs w:val="16"/>
              </w:rPr>
              <w:t>20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>12. évben kezdődő</w:t>
            </w:r>
            <w:r>
              <w:rPr>
                <w:bCs/>
                <w:i/>
                <w:iCs/>
                <w:sz w:val="16"/>
                <w:szCs w:val="16"/>
              </w:rPr>
              <w:t xml:space="preserve"> adóévről a Körösladány </w:t>
            </w:r>
            <w:r w:rsidRPr="00564037">
              <w:rPr>
                <w:bCs/>
                <w:i/>
                <w:iCs/>
                <w:sz w:val="16"/>
                <w:szCs w:val="16"/>
              </w:rPr>
              <w:t xml:space="preserve">önkormányzat illetékességi területén </w:t>
            </w:r>
            <w:r w:rsidRPr="00564037">
              <w:rPr>
                <w:bCs/>
                <w:i/>
                <w:iCs/>
                <w:sz w:val="16"/>
                <w:szCs w:val="16"/>
              </w:rPr>
              <w:br/>
              <w:t>folytatott állandó jellegű iparűzési tevékenység utáni adókötelezettségről szóló helyi iparűzési adóbevalláshoz</w:t>
            </w:r>
          </w:p>
          <w:p w:rsidR="00C611A0" w:rsidRPr="00760839" w:rsidRDefault="00C611A0" w:rsidP="008148FB">
            <w:pPr>
              <w:spacing w:before="60" w:after="40"/>
              <w:jc w:val="center"/>
            </w:pPr>
            <w:r w:rsidRPr="00564037">
              <w:rPr>
                <w:b/>
                <w:bCs/>
                <w:i/>
                <w:iCs/>
                <w:sz w:val="16"/>
                <w:szCs w:val="16"/>
              </w:rPr>
              <w:t>Nyilatkozat túlfizetésről</w:t>
            </w:r>
            <w:r w:rsidRPr="0076083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611A0" w:rsidRPr="00760839" w:rsidTr="008148FB">
        <w:tc>
          <w:tcPr>
            <w:tcW w:w="145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/>
                <w:iCs/>
                <w:sz w:val="2"/>
                <w:szCs w:val="2"/>
              </w:rPr>
            </w:pPr>
            <w:r w:rsidRPr="00760839">
              <w:rPr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C611A0" w:rsidRPr="00760839" w:rsidTr="008148FB"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I. Adóalany</w:t>
            </w:r>
          </w:p>
        </w:tc>
      </w:tr>
      <w:tr w:rsidR="00C611A0" w:rsidRPr="00760839" w:rsidTr="008148FB">
        <w:tc>
          <w:tcPr>
            <w:tcW w:w="14580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1.  Adóalany neve (cégneve): _____________________________________________________________________________________________</w:t>
            </w:r>
          </w:p>
        </w:tc>
      </w:tr>
      <w:tr w:rsidR="00C611A0" w:rsidRPr="00760839" w:rsidTr="008148FB">
        <w:tc>
          <w:tcPr>
            <w:tcW w:w="145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2.  Adóazonosító jele: </w:t>
            </w:r>
            <w:r w:rsidRPr="00760839">
              <w:rPr>
                <w:bCs/>
                <w:iCs/>
                <w:outline/>
              </w:rPr>
              <w:t>██████████</w:t>
            </w:r>
            <w:r w:rsidRPr="00760839">
              <w:rPr>
                <w:bCs/>
                <w:iCs/>
                <w:outline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ab/>
            </w:r>
            <w:r w:rsidRPr="00760839">
              <w:rPr>
                <w:bCs/>
                <w:iCs/>
                <w:outline/>
                <w:sz w:val="16"/>
                <w:szCs w:val="16"/>
              </w:rPr>
              <w:tab/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Adószáma: </w:t>
            </w:r>
            <w:r w:rsidRPr="00760839">
              <w:rPr>
                <w:bCs/>
                <w:iCs/>
                <w:outline/>
              </w:rPr>
              <w:t xml:space="preserve">████████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 xml:space="preserve">█ </w:t>
            </w:r>
            <w:r w:rsidRPr="00760839">
              <w:rPr>
                <w:b/>
                <w:bCs/>
                <w:i/>
                <w:iCs/>
              </w:rPr>
              <w:t xml:space="preserve">- </w:t>
            </w:r>
            <w:r w:rsidRPr="00760839">
              <w:rPr>
                <w:bCs/>
                <w:iCs/>
                <w:outline/>
              </w:rPr>
              <w:t>██</w:t>
            </w:r>
          </w:p>
        </w:tc>
      </w:tr>
      <w:tr w:rsidR="00C611A0" w:rsidRPr="00760839" w:rsidTr="008148FB"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II. Nyilatkozat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ab/>
            </w:r>
          </w:p>
        </w:tc>
      </w:tr>
      <w:tr w:rsidR="00C611A0" w:rsidRPr="00760839" w:rsidTr="008148FB">
        <w:trPr>
          <w:trHeight w:val="1130"/>
        </w:trPr>
        <w:tc>
          <w:tcPr>
            <w:tcW w:w="14580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611A0" w:rsidRPr="00703FF4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br w:type="page"/>
            </w: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1. </w:t>
            </w:r>
            <w:r>
              <w:rPr>
                <w:b/>
                <w:bCs/>
                <w:i/>
                <w:iCs/>
                <w:sz w:val="16"/>
                <w:szCs w:val="16"/>
              </w:rPr>
              <w:t>Nyilatkozom, hogy más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adóhatóságnál nincs fennálló adótartozásom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</w:t>
            </w: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. A túlfizetés összegét később esedékes iparűzési adó fizetési kötelezettségre kívánom felhasználni 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█ </w:t>
            </w:r>
            <w:r>
              <w:rPr>
                <w:b/>
                <w:bCs/>
                <w:i/>
                <w:iCs/>
                <w:sz w:val="16"/>
                <w:szCs w:val="16"/>
              </w:rPr>
              <w:t>3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>. A túlfizetés összegéből _______________________forintot kérek visszatéríteni , a fennmaradó összeget később esedékes iparűzési adó fizetési kötelezettségre kívánom felhasználni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█ </w:t>
            </w:r>
            <w:r>
              <w:rPr>
                <w:b/>
                <w:bCs/>
                <w:i/>
                <w:iCs/>
                <w:sz w:val="16"/>
                <w:szCs w:val="16"/>
              </w:rPr>
              <w:t>4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. A túlfizetés összegéből _______________________forintot kérek visszatéríteni , _______________________forintot kérek más adónemben/hatóságnál nyilvántartott lejárt esedékességű köztartozásra átvezetni,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>a fennmaradó összeget később esedékes iparűzési adó fizetési kötelezettségre kívánom felhasználni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█ </w:t>
            </w:r>
            <w:r>
              <w:rPr>
                <w:b/>
                <w:bCs/>
                <w:i/>
                <w:iCs/>
                <w:sz w:val="16"/>
                <w:szCs w:val="16"/>
              </w:rPr>
              <w:t>5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. A túlfizetés összegéből  _______________________forintot kérek más adónemben/hatóságnál nyilvántartott lejárt esedékességű köztartozásra átvezetni, a fennmaradó összeget később esedékes iparűzési adó fizetési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/>
              <w:rPr>
                <w:b/>
                <w:bCs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sz w:val="16"/>
                <w:szCs w:val="16"/>
              </w:rPr>
              <w:t xml:space="preserve">kötelezettségre kívánom felhasználni </w:t>
            </w:r>
          </w:p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bCs/>
                <w:i/>
                <w:iCs/>
                <w:outline/>
                <w:sz w:val="16"/>
                <w:szCs w:val="16"/>
              </w:rPr>
              <w:t xml:space="preserve"> █ </w:t>
            </w:r>
            <w:r>
              <w:rPr>
                <w:b/>
                <w:bCs/>
                <w:i/>
                <w:iCs/>
                <w:sz w:val="16"/>
                <w:szCs w:val="16"/>
              </w:rPr>
              <w:t>6</w:t>
            </w:r>
            <w:r w:rsidRPr="00760839">
              <w:rPr>
                <w:b/>
                <w:bCs/>
                <w:i/>
                <w:iCs/>
                <w:sz w:val="16"/>
                <w:szCs w:val="16"/>
              </w:rPr>
              <w:t>. A túlfizetés teljes összegének visszatérítését kérem</w:t>
            </w:r>
          </w:p>
        </w:tc>
      </w:tr>
      <w:tr w:rsidR="00C611A0" w:rsidRPr="00760839" w:rsidTr="008148FB"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right="56"/>
              <w:rPr>
                <w:b/>
                <w:bCs/>
                <w:i/>
                <w:iCs/>
                <w:sz w:val="16"/>
                <w:szCs w:val="16"/>
              </w:rPr>
            </w:pP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 III. Más adónemben, hatóságnál nyilvántartott lejárt esedékességű köztartozására átvezetendő összegek</w:t>
            </w:r>
          </w:p>
        </w:tc>
      </w:tr>
      <w:tr w:rsidR="00C611A0" w:rsidRPr="00760839" w:rsidTr="0081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1A0" w:rsidRPr="00760839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760839">
              <w:rPr>
                <w:b/>
                <w:i/>
                <w:iCs/>
                <w:sz w:val="16"/>
                <w:szCs w:val="16"/>
              </w:rPr>
              <w:t>Sorszám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/>
                <w:sz w:val="16"/>
                <w:szCs w:val="16"/>
              </w:rPr>
            </w:pPr>
            <w:r w:rsidRPr="00564037">
              <w:rPr>
                <w:b/>
                <w:i/>
                <w:sz w:val="16"/>
                <w:szCs w:val="16"/>
              </w:rPr>
              <w:t xml:space="preserve">Köztartozást nyilvántartó </w:t>
            </w:r>
            <w:r w:rsidRPr="00564037">
              <w:rPr>
                <w:b/>
                <w:i/>
                <w:sz w:val="16"/>
                <w:szCs w:val="16"/>
              </w:rPr>
              <w:br/>
              <w:t>intézmény megnevezése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/>
                <w:sz w:val="16"/>
                <w:szCs w:val="16"/>
              </w:rPr>
            </w:pPr>
            <w:r w:rsidRPr="00564037">
              <w:rPr>
                <w:b/>
                <w:i/>
                <w:sz w:val="16"/>
                <w:szCs w:val="16"/>
              </w:rPr>
              <w:t>Köztartozás fajtája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/>
                <w:sz w:val="16"/>
                <w:szCs w:val="16"/>
              </w:rPr>
            </w:pPr>
            <w:r w:rsidRPr="00564037">
              <w:rPr>
                <w:b/>
                <w:i/>
                <w:sz w:val="16"/>
                <w:szCs w:val="16"/>
              </w:rPr>
              <w:t>Összeg</w:t>
            </w:r>
          </w:p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/>
                <w:sz w:val="16"/>
                <w:szCs w:val="16"/>
              </w:rPr>
            </w:pPr>
            <w:r w:rsidRPr="00564037">
              <w:rPr>
                <w:b/>
                <w:i/>
                <w:sz w:val="16"/>
                <w:szCs w:val="16"/>
              </w:rPr>
              <w:t>(Ft)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/>
                <w:sz w:val="16"/>
                <w:szCs w:val="16"/>
              </w:rPr>
            </w:pPr>
            <w:r w:rsidRPr="00564037">
              <w:rPr>
                <w:b/>
                <w:i/>
                <w:sz w:val="16"/>
                <w:szCs w:val="16"/>
              </w:rPr>
              <w:t>Köztartozáshoz tartozó pénzintézeti számlaszám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i/>
                <w:sz w:val="16"/>
                <w:szCs w:val="16"/>
              </w:rPr>
            </w:pPr>
            <w:r w:rsidRPr="00564037">
              <w:rPr>
                <w:b/>
                <w:i/>
                <w:sz w:val="16"/>
                <w:szCs w:val="16"/>
              </w:rPr>
              <w:t xml:space="preserve">Intézmény által alkalmazott </w:t>
            </w:r>
            <w:r w:rsidRPr="00564037">
              <w:rPr>
                <w:b/>
                <w:i/>
                <w:sz w:val="16"/>
                <w:szCs w:val="16"/>
              </w:rPr>
              <w:br/>
              <w:t>ügyfélazonosító szám</w:t>
            </w:r>
          </w:p>
        </w:tc>
      </w:tr>
      <w:tr w:rsidR="00C611A0" w:rsidRPr="00760839" w:rsidTr="0081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i/>
                <w:iCs/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i/>
                <w:iCs/>
                <w:sz w:val="16"/>
                <w:szCs w:val="16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>████████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</w:tr>
      <w:tr w:rsidR="00C611A0" w:rsidRPr="00760839" w:rsidTr="0081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i/>
                <w:iCs/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i/>
                <w:iCs/>
                <w:sz w:val="16"/>
                <w:szCs w:val="16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>████████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</w:tr>
      <w:tr w:rsidR="00C611A0" w:rsidRPr="00760839" w:rsidTr="0081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i/>
                <w:iCs/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i/>
                <w:iCs/>
                <w:sz w:val="16"/>
                <w:szCs w:val="16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>████████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</w:tr>
      <w:tr w:rsidR="00C611A0" w:rsidRPr="00760839" w:rsidTr="0081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i/>
                <w:iCs/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i/>
                <w:iCs/>
                <w:sz w:val="16"/>
                <w:szCs w:val="16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>████████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</w:tr>
      <w:tr w:rsidR="00C611A0" w:rsidRPr="00760839" w:rsidTr="008148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i/>
                <w:iCs/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i/>
                <w:iCs/>
                <w:sz w:val="16"/>
                <w:szCs w:val="16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 xml:space="preserve">████████ 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-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>████████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t xml:space="preserve"> </w:t>
            </w:r>
          </w:p>
        </w:tc>
      </w:tr>
      <w:tr w:rsidR="00C611A0" w:rsidRPr="00760839" w:rsidTr="008148FB"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64037">
              <w:rPr>
                <w:sz w:val="16"/>
                <w:szCs w:val="16"/>
              </w:rPr>
              <w:br w:type="page"/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sz w:val="16"/>
                <w:szCs w:val="16"/>
              </w:rPr>
            </w:pP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>████</w:t>
            </w:r>
          </w:p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64037">
              <w:rPr>
                <w:b/>
                <w:bCs/>
                <w:i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sz w:val="16"/>
                <w:szCs w:val="16"/>
              </w:rPr>
            </w:pP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64037">
              <w:rPr>
                <w:bCs/>
                <w:iCs/>
                <w:outline/>
                <w:sz w:val="16"/>
                <w:szCs w:val="16"/>
              </w:rPr>
              <w:t>██</w:t>
            </w:r>
          </w:p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64037">
              <w:rPr>
                <w:b/>
                <w:bCs/>
                <w:i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Cs/>
                <w:iCs/>
                <w:outline/>
                <w:sz w:val="16"/>
                <w:szCs w:val="16"/>
              </w:rPr>
            </w:pPr>
            <w:r w:rsidRPr="00564037">
              <w:rPr>
                <w:bCs/>
                <w:iCs/>
                <w:outline/>
                <w:sz w:val="16"/>
                <w:szCs w:val="16"/>
              </w:rPr>
              <w:t>██</w:t>
            </w:r>
          </w:p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64037">
              <w:rPr>
                <w:b/>
                <w:bCs/>
                <w:i/>
                <w:iCs/>
                <w:sz w:val="16"/>
                <w:szCs w:val="16"/>
              </w:rPr>
              <w:t>nap</w:t>
            </w:r>
          </w:p>
        </w:tc>
        <w:tc>
          <w:tcPr>
            <w:tcW w:w="7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11A0" w:rsidRPr="00564037" w:rsidRDefault="00C611A0" w:rsidP="008148FB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64037">
              <w:rPr>
                <w:b/>
                <w:bCs/>
                <w:i/>
                <w:iCs/>
                <w:sz w:val="16"/>
                <w:szCs w:val="16"/>
              </w:rPr>
              <w:t xml:space="preserve"> _________________________________________</w:t>
            </w:r>
            <w:r w:rsidRPr="00564037">
              <w:rPr>
                <w:b/>
                <w:bCs/>
                <w:i/>
                <w:iCs/>
                <w:sz w:val="16"/>
                <w:szCs w:val="16"/>
              </w:rPr>
              <w:br/>
              <w:t>az adózó vagy képviselője (meghatalmazottja) aláírása</w:t>
            </w:r>
          </w:p>
        </w:tc>
      </w:tr>
    </w:tbl>
    <w:p w:rsidR="00C611A0" w:rsidRDefault="00C611A0" w:rsidP="00E45214">
      <w:pPr>
        <w:pStyle w:val="ListParagraph"/>
        <w:autoSpaceDE w:val="0"/>
        <w:autoSpaceDN w:val="0"/>
        <w:adjustRightInd w:val="0"/>
        <w:ind w:left="720"/>
      </w:pPr>
    </w:p>
    <w:sectPr w:rsidR="00C611A0" w:rsidSect="00E45214"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109"/>
    <w:multiLevelType w:val="hybridMultilevel"/>
    <w:tmpl w:val="09E28960"/>
    <w:lvl w:ilvl="0" w:tplc="D0F83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BB418C"/>
    <w:multiLevelType w:val="hybridMultilevel"/>
    <w:tmpl w:val="F2BCA68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C00F18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293B30"/>
    <w:multiLevelType w:val="hybridMultilevel"/>
    <w:tmpl w:val="B71E88C6"/>
    <w:lvl w:ilvl="0" w:tplc="44F6F8FE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4">
    <w:nsid w:val="0C4D1CFB"/>
    <w:multiLevelType w:val="hybridMultilevel"/>
    <w:tmpl w:val="54D4C5E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4413F4"/>
    <w:multiLevelType w:val="hybridMultilevel"/>
    <w:tmpl w:val="D438FD0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533D14"/>
    <w:multiLevelType w:val="hybridMultilevel"/>
    <w:tmpl w:val="554802B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5506C9"/>
    <w:multiLevelType w:val="hybridMultilevel"/>
    <w:tmpl w:val="09E28960"/>
    <w:lvl w:ilvl="0" w:tplc="D0F83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B602A0"/>
    <w:multiLevelType w:val="hybridMultilevel"/>
    <w:tmpl w:val="4B7C4C50"/>
    <w:lvl w:ilvl="0" w:tplc="040E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274EFC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844295"/>
    <w:multiLevelType w:val="hybridMultilevel"/>
    <w:tmpl w:val="4B4E48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571192"/>
    <w:multiLevelType w:val="hybridMultilevel"/>
    <w:tmpl w:val="324E4EC2"/>
    <w:lvl w:ilvl="0" w:tplc="E33C2E22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881179"/>
    <w:multiLevelType w:val="hybridMultilevel"/>
    <w:tmpl w:val="6B0AC682"/>
    <w:lvl w:ilvl="0" w:tplc="AEA8D6EA">
      <w:start w:val="9"/>
      <w:numFmt w:val="decimal"/>
      <w:lvlText w:val="%1."/>
      <w:lvlJc w:val="left"/>
      <w:pPr>
        <w:ind w:left="177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3">
    <w:nsid w:val="262F09B6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802DD"/>
    <w:multiLevelType w:val="hybridMultilevel"/>
    <w:tmpl w:val="09E28960"/>
    <w:lvl w:ilvl="0" w:tplc="D0F83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4D6EB7"/>
    <w:multiLevelType w:val="hybridMultilevel"/>
    <w:tmpl w:val="4BF466D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4850EDF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4EC716F"/>
    <w:multiLevelType w:val="hybridMultilevel"/>
    <w:tmpl w:val="205A9014"/>
    <w:lvl w:ilvl="0" w:tplc="A76EC1CC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35DF6939"/>
    <w:multiLevelType w:val="hybridMultilevel"/>
    <w:tmpl w:val="2D22D2E0"/>
    <w:lvl w:ilvl="0" w:tplc="8D7660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8597E5F"/>
    <w:multiLevelType w:val="hybridMultilevel"/>
    <w:tmpl w:val="324E4EC2"/>
    <w:lvl w:ilvl="0" w:tplc="E33C2E22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B32AAD"/>
    <w:multiLevelType w:val="hybridMultilevel"/>
    <w:tmpl w:val="D2AC8AA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080019"/>
    <w:multiLevelType w:val="hybridMultilevel"/>
    <w:tmpl w:val="7BFC04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20047F7"/>
    <w:multiLevelType w:val="hybridMultilevel"/>
    <w:tmpl w:val="91CA9E8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26735CF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2B02300"/>
    <w:multiLevelType w:val="hybridMultilevel"/>
    <w:tmpl w:val="6108E206"/>
    <w:lvl w:ilvl="0" w:tplc="889646AA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193604"/>
    <w:multiLevelType w:val="hybridMultilevel"/>
    <w:tmpl w:val="DB64292A"/>
    <w:lvl w:ilvl="0" w:tplc="9D7E7F48">
      <w:start w:val="1"/>
      <w:numFmt w:val="decimal"/>
      <w:lvlText w:val="%1.§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7D604E"/>
    <w:multiLevelType w:val="hybridMultilevel"/>
    <w:tmpl w:val="B2D87936"/>
    <w:lvl w:ilvl="0" w:tplc="8998F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6A7126"/>
    <w:multiLevelType w:val="hybridMultilevel"/>
    <w:tmpl w:val="82CC6A6A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1AA2297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567A05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5641A16"/>
    <w:multiLevelType w:val="hybridMultilevel"/>
    <w:tmpl w:val="82CC6A6A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CF03277"/>
    <w:multiLevelType w:val="hybridMultilevel"/>
    <w:tmpl w:val="A24EF75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D3B6FAC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DF25CF2"/>
    <w:multiLevelType w:val="hybridMultilevel"/>
    <w:tmpl w:val="7F44CE3E"/>
    <w:lvl w:ilvl="0" w:tplc="5F747E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5FBA2C60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10E305A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A5F1E46"/>
    <w:multiLevelType w:val="hybridMultilevel"/>
    <w:tmpl w:val="0CB60C58"/>
    <w:lvl w:ilvl="0" w:tplc="B7F48D02">
      <w:start w:val="1"/>
      <w:numFmt w:val="decimal"/>
      <w:lvlText w:val="%1."/>
      <w:lvlJc w:val="left"/>
      <w:pPr>
        <w:ind w:left="416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13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5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7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9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1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3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5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76" w:hanging="180"/>
      </w:pPr>
      <w:rPr>
        <w:rFonts w:cs="Times New Roman"/>
      </w:rPr>
    </w:lvl>
  </w:abstractNum>
  <w:abstractNum w:abstractNumId="37">
    <w:nsid w:val="6B1A2228"/>
    <w:multiLevelType w:val="hybridMultilevel"/>
    <w:tmpl w:val="BCF6BF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BB42017"/>
    <w:multiLevelType w:val="hybridMultilevel"/>
    <w:tmpl w:val="90A0D56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C0374C3"/>
    <w:multiLevelType w:val="hybridMultilevel"/>
    <w:tmpl w:val="A64C590A"/>
    <w:lvl w:ilvl="0" w:tplc="94982292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E11DFD"/>
    <w:multiLevelType w:val="hybridMultilevel"/>
    <w:tmpl w:val="7A86F9F2"/>
    <w:lvl w:ilvl="0" w:tplc="FFFFFFFF">
      <w:start w:val="1"/>
      <w:numFmt w:val="decimal"/>
      <w:pStyle w:val="TvszvegCharCharCharCharCharChar"/>
      <w:lvlText w:val="%1. §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z w:val="24"/>
      </w:rPr>
    </w:lvl>
    <w:lvl w:ilvl="1" w:tplc="FFFFFFFF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4CEF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E263F43"/>
    <w:multiLevelType w:val="hybridMultilevel"/>
    <w:tmpl w:val="B2585778"/>
    <w:lvl w:ilvl="0" w:tplc="87008A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5"/>
  </w:num>
  <w:num w:numId="3">
    <w:abstractNumId w:val="40"/>
  </w:num>
  <w:num w:numId="4">
    <w:abstractNumId w:val="5"/>
  </w:num>
  <w:num w:numId="5">
    <w:abstractNumId w:val="26"/>
  </w:num>
  <w:num w:numId="6">
    <w:abstractNumId w:val="22"/>
  </w:num>
  <w:num w:numId="7">
    <w:abstractNumId w:val="38"/>
  </w:num>
  <w:num w:numId="8">
    <w:abstractNumId w:val="1"/>
  </w:num>
  <w:num w:numId="9">
    <w:abstractNumId w:val="21"/>
  </w:num>
  <w:num w:numId="10">
    <w:abstractNumId w:val="18"/>
  </w:num>
  <w:num w:numId="11">
    <w:abstractNumId w:val="8"/>
  </w:num>
  <w:num w:numId="12">
    <w:abstractNumId w:val="12"/>
  </w:num>
  <w:num w:numId="13">
    <w:abstractNumId w:val="36"/>
  </w:num>
  <w:num w:numId="14">
    <w:abstractNumId w:val="0"/>
  </w:num>
  <w:num w:numId="15">
    <w:abstractNumId w:val="37"/>
  </w:num>
  <w:num w:numId="16">
    <w:abstractNumId w:val="32"/>
  </w:num>
  <w:num w:numId="17">
    <w:abstractNumId w:val="34"/>
  </w:num>
  <w:num w:numId="18">
    <w:abstractNumId w:val="16"/>
  </w:num>
  <w:num w:numId="19">
    <w:abstractNumId w:val="29"/>
  </w:num>
  <w:num w:numId="20">
    <w:abstractNumId w:val="35"/>
  </w:num>
  <w:num w:numId="21">
    <w:abstractNumId w:val="23"/>
  </w:num>
  <w:num w:numId="22">
    <w:abstractNumId w:val="13"/>
  </w:num>
  <w:num w:numId="23">
    <w:abstractNumId w:val="39"/>
  </w:num>
  <w:num w:numId="24">
    <w:abstractNumId w:val="28"/>
  </w:num>
  <w:num w:numId="25">
    <w:abstractNumId w:val="9"/>
  </w:num>
  <w:num w:numId="26">
    <w:abstractNumId w:val="11"/>
  </w:num>
  <w:num w:numId="27">
    <w:abstractNumId w:val="2"/>
  </w:num>
  <w:num w:numId="28">
    <w:abstractNumId w:val="20"/>
  </w:num>
  <w:num w:numId="29">
    <w:abstractNumId w:val="41"/>
  </w:num>
  <w:num w:numId="30">
    <w:abstractNumId w:val="24"/>
  </w:num>
  <w:num w:numId="31">
    <w:abstractNumId w:val="6"/>
  </w:num>
  <w:num w:numId="32">
    <w:abstractNumId w:val="33"/>
  </w:num>
  <w:num w:numId="33">
    <w:abstractNumId w:val="31"/>
  </w:num>
  <w:num w:numId="34">
    <w:abstractNumId w:val="4"/>
  </w:num>
  <w:num w:numId="35">
    <w:abstractNumId w:val="19"/>
  </w:num>
  <w:num w:numId="36">
    <w:abstractNumId w:val="10"/>
  </w:num>
  <w:num w:numId="37">
    <w:abstractNumId w:val="14"/>
  </w:num>
  <w:num w:numId="38">
    <w:abstractNumId w:val="7"/>
  </w:num>
  <w:num w:numId="39">
    <w:abstractNumId w:val="17"/>
  </w:num>
  <w:num w:numId="40">
    <w:abstractNumId w:val="3"/>
  </w:num>
  <w:num w:numId="41">
    <w:abstractNumId w:val="30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0E90"/>
    <w:rsid w:val="00116A03"/>
    <w:rsid w:val="0013171F"/>
    <w:rsid w:val="00215B18"/>
    <w:rsid w:val="00273850"/>
    <w:rsid w:val="003013CE"/>
    <w:rsid w:val="004A7492"/>
    <w:rsid w:val="004C40AC"/>
    <w:rsid w:val="004D60F4"/>
    <w:rsid w:val="00512B0E"/>
    <w:rsid w:val="00564037"/>
    <w:rsid w:val="005B2A93"/>
    <w:rsid w:val="005F0B89"/>
    <w:rsid w:val="005F2C16"/>
    <w:rsid w:val="00606B52"/>
    <w:rsid w:val="006510F6"/>
    <w:rsid w:val="006C4C6B"/>
    <w:rsid w:val="00703FF4"/>
    <w:rsid w:val="00760839"/>
    <w:rsid w:val="007D7AE6"/>
    <w:rsid w:val="008148FB"/>
    <w:rsid w:val="00831F33"/>
    <w:rsid w:val="00A50E90"/>
    <w:rsid w:val="00B719E3"/>
    <w:rsid w:val="00BB4CBD"/>
    <w:rsid w:val="00BD72F0"/>
    <w:rsid w:val="00C611A0"/>
    <w:rsid w:val="00D6616B"/>
    <w:rsid w:val="00E37542"/>
    <w:rsid w:val="00E4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E9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0E90"/>
    <w:pPr>
      <w:keepNext/>
      <w:jc w:val="center"/>
      <w:outlineLvl w:val="0"/>
    </w:pPr>
    <w:rPr>
      <w:rFonts w:ascii="Arial" w:hAnsi="Arial" w:cs="Arial"/>
      <w:i/>
      <w:iCs/>
      <w:noProof/>
    </w:rPr>
  </w:style>
  <w:style w:type="paragraph" w:styleId="Heading2">
    <w:name w:val="heading 2"/>
    <w:basedOn w:val="Normal"/>
    <w:next w:val="Normal"/>
    <w:link w:val="Heading2Char"/>
    <w:uiPriority w:val="99"/>
    <w:qFormat/>
    <w:rsid w:val="00A50E90"/>
    <w:pPr>
      <w:keepNext/>
      <w:keepLines/>
      <w:spacing w:before="200" w:line="276" w:lineRule="auto"/>
      <w:outlineLvl w:val="1"/>
    </w:pPr>
    <w:rPr>
      <w:rFonts w:ascii="Cambria" w:hAnsi="Cambria"/>
      <w:b/>
      <w:bCs/>
      <w:noProof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0E90"/>
    <w:rPr>
      <w:rFonts w:ascii="Arial" w:hAnsi="Arial" w:cs="Arial"/>
      <w:i/>
      <w:iCs/>
      <w:noProof/>
      <w:sz w:val="24"/>
      <w:szCs w:val="24"/>
      <w:lang w:eastAsia="hu-H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50E90"/>
    <w:rPr>
      <w:rFonts w:ascii="Cambria" w:hAnsi="Cambria" w:cs="Times New Roman"/>
      <w:b/>
      <w:bCs/>
      <w:noProof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A50E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0E90"/>
    <w:rPr>
      <w:rFonts w:ascii="Times New Roman" w:hAnsi="Times New Roman" w:cs="Times New Roman"/>
      <w:sz w:val="24"/>
      <w:szCs w:val="24"/>
      <w:lang w:eastAsia="hu-HU"/>
    </w:rPr>
  </w:style>
  <w:style w:type="paragraph" w:styleId="Footer">
    <w:name w:val="footer"/>
    <w:basedOn w:val="Normal"/>
    <w:link w:val="FooterChar"/>
    <w:uiPriority w:val="99"/>
    <w:rsid w:val="00A50E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50E90"/>
    <w:rPr>
      <w:rFonts w:ascii="Times New Roman" w:hAnsi="Times New Roman" w:cs="Times New Roman"/>
      <w:sz w:val="24"/>
      <w:szCs w:val="24"/>
      <w:lang w:eastAsia="hu-HU"/>
    </w:rPr>
  </w:style>
  <w:style w:type="paragraph" w:customStyle="1" w:styleId="Iktatszm">
    <w:name w:val="Iktatószám"/>
    <w:basedOn w:val="Normal"/>
    <w:uiPriority w:val="99"/>
    <w:rsid w:val="00A50E90"/>
    <w:pPr>
      <w:jc w:val="center"/>
    </w:pPr>
    <w:rPr>
      <w:b/>
      <w:caps/>
    </w:rPr>
  </w:style>
  <w:style w:type="character" w:styleId="PageNumber">
    <w:name w:val="page number"/>
    <w:basedOn w:val="DefaultParagraphFont"/>
    <w:uiPriority w:val="99"/>
    <w:rsid w:val="00A50E90"/>
    <w:rPr>
      <w:rFonts w:cs="Times New Roman"/>
    </w:rPr>
  </w:style>
  <w:style w:type="character" w:styleId="Hyperlink">
    <w:name w:val="Hyperlink"/>
    <w:basedOn w:val="DefaultParagraphFont"/>
    <w:uiPriority w:val="99"/>
    <w:rsid w:val="00A50E9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E90"/>
    <w:pPr>
      <w:ind w:left="708"/>
    </w:pPr>
  </w:style>
  <w:style w:type="paragraph" w:customStyle="1" w:styleId="TvszvegCharCharCharCharCharChar">
    <w:name w:val="Tvszöveg§ Char Char Char Char Char Char"/>
    <w:basedOn w:val="Header"/>
    <w:link w:val="TvszvegCharCharCharCharCharCharChar"/>
    <w:uiPriority w:val="99"/>
    <w:rsid w:val="00A50E90"/>
    <w:pPr>
      <w:keepNext/>
      <w:numPr>
        <w:numId w:val="3"/>
      </w:numPr>
      <w:tabs>
        <w:tab w:val="clear" w:pos="4536"/>
        <w:tab w:val="clear" w:pos="9072"/>
      </w:tabs>
      <w:spacing w:before="120" w:after="120"/>
      <w:jc w:val="both"/>
    </w:pPr>
    <w:rPr>
      <w:iCs/>
      <w:szCs w:val="20"/>
    </w:rPr>
  </w:style>
  <w:style w:type="character" w:customStyle="1" w:styleId="TvszvegCharCharCharCharCharCharChar">
    <w:name w:val="Tvszöveg§ Char Char Char Char Char Char Char"/>
    <w:basedOn w:val="DefaultParagraphFont"/>
    <w:link w:val="TvszvegCharCharCharCharCharChar"/>
    <w:uiPriority w:val="99"/>
    <w:locked/>
    <w:rsid w:val="00A50E90"/>
    <w:rPr>
      <w:rFonts w:ascii="Times New Roman" w:hAnsi="Times New Roman" w:cs="Times New Roman"/>
      <w:iCs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rsid w:val="00A50E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0E90"/>
    <w:rPr>
      <w:rFonts w:ascii="Tahoma" w:hAnsi="Tahoma" w:cs="Tahoma"/>
      <w:sz w:val="16"/>
      <w:szCs w:val="16"/>
      <w:lang w:eastAsia="hu-HU"/>
    </w:rPr>
  </w:style>
  <w:style w:type="table" w:styleId="TableGrid">
    <w:name w:val="Table Grid"/>
    <w:basedOn w:val="TableNormal"/>
    <w:uiPriority w:val="99"/>
    <w:rsid w:val="00A50E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aliases w:val="normabeh"/>
    <w:basedOn w:val="Normal"/>
    <w:link w:val="BodyTextChar"/>
    <w:uiPriority w:val="99"/>
    <w:rsid w:val="00A50E90"/>
    <w:pPr>
      <w:spacing w:after="120"/>
    </w:pPr>
  </w:style>
  <w:style w:type="character" w:customStyle="1" w:styleId="BodyTextChar">
    <w:name w:val="Body Text Char"/>
    <w:aliases w:val="normabeh Char"/>
    <w:basedOn w:val="DefaultParagraphFont"/>
    <w:link w:val="BodyText"/>
    <w:uiPriority w:val="99"/>
    <w:locked/>
    <w:rsid w:val="00A50E90"/>
    <w:rPr>
      <w:rFonts w:ascii="Times New Roman" w:hAnsi="Times New Roman" w:cs="Times New Roman"/>
      <w:sz w:val="24"/>
      <w:szCs w:val="24"/>
      <w:lang w:eastAsia="hu-HU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al"/>
    <w:uiPriority w:val="99"/>
    <w:rsid w:val="00A50E9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A50E9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0E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50E90"/>
    <w:rPr>
      <w:rFonts w:ascii="Times New Roman" w:hAnsi="Times New Roman" w:cs="Times New Roman"/>
      <w:sz w:val="20"/>
      <w:szCs w:val="20"/>
      <w:lang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0E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50E90"/>
    <w:rPr>
      <w:b/>
      <w:bCs/>
    </w:rPr>
  </w:style>
  <w:style w:type="paragraph" w:styleId="Revision">
    <w:name w:val="Revision"/>
    <w:hidden/>
    <w:uiPriority w:val="99"/>
    <w:semiHidden/>
    <w:rsid w:val="00A50E9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2919</Words>
  <Characters>20146</Characters>
  <Application>Microsoft Office Outlook</Application>
  <DocSecurity>0</DocSecurity>
  <Lines>0</Lines>
  <Paragraphs>0</Paragraphs>
  <ScaleCrop>false</ScaleCrop>
  <Company>Polgármesteri Hivatal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BEVALLÁS </dc:title>
  <dc:subject/>
  <dc:creator>Botos Lajos</dc:creator>
  <cp:keywords/>
  <dc:description/>
  <cp:lastModifiedBy>Szilvi</cp:lastModifiedBy>
  <cp:revision>2</cp:revision>
  <dcterms:created xsi:type="dcterms:W3CDTF">2013-03-14T07:37:00Z</dcterms:created>
  <dcterms:modified xsi:type="dcterms:W3CDTF">2013-03-14T07:37:00Z</dcterms:modified>
</cp:coreProperties>
</file>